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02"/>
        <w:tblW w:w="9680" w:type="dxa"/>
        <w:tblLook w:val="04A0" w:firstRow="1" w:lastRow="0" w:firstColumn="1" w:lastColumn="0" w:noHBand="0" w:noVBand="1"/>
      </w:tblPr>
      <w:tblGrid>
        <w:gridCol w:w="9018"/>
        <w:gridCol w:w="331"/>
        <w:gridCol w:w="331"/>
      </w:tblGrid>
      <w:tr w:rsidR="00522831" w:rsidRPr="009A63BE" w14:paraId="0422A78D" w14:textId="77777777" w:rsidTr="00522831">
        <w:trPr>
          <w:trHeight w:val="570"/>
        </w:trPr>
        <w:tc>
          <w:tcPr>
            <w:tcW w:w="9680" w:type="dxa"/>
            <w:gridSpan w:val="3"/>
            <w:tcBorders>
              <w:top w:val="nil"/>
              <w:left w:val="nil"/>
              <w:bottom w:val="nil"/>
              <w:right w:val="nil"/>
            </w:tcBorders>
            <w:shd w:val="clear" w:color="auto" w:fill="auto"/>
            <w:noWrap/>
            <w:vAlign w:val="bottom"/>
            <w:hideMark/>
          </w:tcPr>
          <w:p w14:paraId="0550B454" w14:textId="77777777" w:rsidR="00522831" w:rsidRPr="009A63BE" w:rsidRDefault="00522831" w:rsidP="00522831">
            <w:pPr>
              <w:spacing w:line="240" w:lineRule="auto"/>
              <w:jc w:val="center"/>
              <w:rPr>
                <w:rFonts w:ascii="Calibri" w:eastAsia="Times New Roman" w:hAnsi="Calibri" w:cs="Calibri"/>
                <w:bCs/>
                <w:color w:val="002060"/>
                <w:sz w:val="40"/>
                <w:szCs w:val="40"/>
              </w:rPr>
            </w:pPr>
            <w:r w:rsidRPr="00E5472D">
              <w:rPr>
                <w:rFonts w:ascii="Calibri" w:eastAsia="Times New Roman" w:hAnsi="Calibri" w:cs="Calibri"/>
                <w:bCs/>
                <w:color w:val="002060"/>
                <w:sz w:val="40"/>
                <w:szCs w:val="40"/>
                <w:highlight w:val="yellow"/>
              </w:rPr>
              <w:t>Tournament Team Roster – Please Type in Below</w:t>
            </w:r>
          </w:p>
        </w:tc>
      </w:tr>
      <w:tr w:rsidR="00522831" w:rsidRPr="009A63BE" w14:paraId="495D3355"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0828611"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Name</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6A5E1CB4" w14:textId="77777777" w:rsidR="00522831" w:rsidRPr="009A63BE" w:rsidRDefault="00522831" w:rsidP="00522831">
            <w:pPr>
              <w:spacing w:line="240" w:lineRule="auto"/>
              <w:rPr>
                <w:rFonts w:ascii="Calibri" w:eastAsia="Times New Roman" w:hAnsi="Calibri" w:cs="Calibri"/>
                <w:b w:val="0"/>
                <w:color w:val="000000"/>
                <w:szCs w:val="28"/>
                <w:u w:val="single"/>
              </w:rPr>
            </w:pPr>
            <w:r w:rsidRPr="009A63BE">
              <w:rPr>
                <w:rFonts w:ascii="Calibri" w:eastAsia="Times New Roman" w:hAnsi="Calibri" w:cs="Calibri"/>
                <w:b w:val="0"/>
                <w:color w:val="000000"/>
                <w:szCs w:val="28"/>
                <w:u w:val="single"/>
              </w:rPr>
              <w:t> </w:t>
            </w:r>
          </w:p>
        </w:tc>
        <w:tc>
          <w:tcPr>
            <w:tcW w:w="331" w:type="dxa"/>
            <w:tcBorders>
              <w:top w:val="nil"/>
              <w:left w:val="nil"/>
              <w:bottom w:val="single" w:sz="8" w:space="0" w:color="auto"/>
              <w:right w:val="nil"/>
            </w:tcBorders>
            <w:shd w:val="clear" w:color="auto" w:fill="auto"/>
            <w:noWrap/>
            <w:vAlign w:val="bottom"/>
            <w:hideMark/>
          </w:tcPr>
          <w:p w14:paraId="3780202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5AC14E8D"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17871734"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 xml:space="preserve">Team Manager - </w:t>
            </w:r>
          </w:p>
        </w:tc>
        <w:tc>
          <w:tcPr>
            <w:tcW w:w="331" w:type="dxa"/>
            <w:tcBorders>
              <w:top w:val="nil"/>
              <w:left w:val="nil"/>
              <w:bottom w:val="single" w:sz="8" w:space="0" w:color="auto"/>
              <w:right w:val="nil"/>
            </w:tcBorders>
            <w:shd w:val="clear" w:color="auto" w:fill="auto"/>
            <w:noWrap/>
            <w:vAlign w:val="bottom"/>
            <w:hideMark/>
          </w:tcPr>
          <w:p w14:paraId="3491D8C5"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5A35BDDB"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4BDDA130"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44EF68D0"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President</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shd w:val="clear" w:color="auto" w:fill="auto"/>
            <w:noWrap/>
            <w:vAlign w:val="bottom"/>
            <w:hideMark/>
          </w:tcPr>
          <w:p w14:paraId="2F94DB7D"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7CB521C6"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694B348B" w14:textId="77777777" w:rsidTr="00522831">
        <w:trPr>
          <w:trHeight w:val="480"/>
        </w:trPr>
        <w:tc>
          <w:tcPr>
            <w:tcW w:w="9018" w:type="dxa"/>
            <w:tcBorders>
              <w:top w:val="nil"/>
              <w:left w:val="nil"/>
              <w:bottom w:val="single" w:sz="8" w:space="0" w:color="auto"/>
              <w:right w:val="nil"/>
            </w:tcBorders>
            <w:shd w:val="clear" w:color="auto" w:fill="auto"/>
            <w:noWrap/>
            <w:vAlign w:val="bottom"/>
          </w:tcPr>
          <w:p w14:paraId="107D9CCF"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District Administrator -</w:t>
            </w:r>
          </w:p>
        </w:tc>
        <w:tc>
          <w:tcPr>
            <w:tcW w:w="331" w:type="dxa"/>
            <w:tcBorders>
              <w:top w:val="nil"/>
              <w:left w:val="nil"/>
              <w:bottom w:val="single" w:sz="8" w:space="0" w:color="auto"/>
              <w:right w:val="nil"/>
            </w:tcBorders>
            <w:shd w:val="clear" w:color="auto" w:fill="auto"/>
            <w:noWrap/>
            <w:vAlign w:val="bottom"/>
          </w:tcPr>
          <w:p w14:paraId="3DF57A08" w14:textId="77777777" w:rsidR="00522831" w:rsidRPr="009A63BE" w:rsidRDefault="00522831" w:rsidP="00522831">
            <w:pPr>
              <w:spacing w:line="240" w:lineRule="auto"/>
              <w:rPr>
                <w:rFonts w:ascii="Calibri" w:eastAsia="Times New Roman" w:hAnsi="Calibri" w:cs="Calibri"/>
                <w:b w:val="0"/>
                <w:color w:val="000000"/>
                <w:szCs w:val="28"/>
              </w:rPr>
            </w:pPr>
          </w:p>
        </w:tc>
        <w:tc>
          <w:tcPr>
            <w:tcW w:w="331" w:type="dxa"/>
            <w:tcBorders>
              <w:top w:val="nil"/>
              <w:left w:val="nil"/>
              <w:bottom w:val="single" w:sz="8" w:space="0" w:color="auto"/>
              <w:right w:val="nil"/>
            </w:tcBorders>
            <w:shd w:val="clear" w:color="auto" w:fill="auto"/>
            <w:noWrap/>
            <w:vAlign w:val="bottom"/>
          </w:tcPr>
          <w:p w14:paraId="0D574DAA" w14:textId="77777777" w:rsidR="00522831" w:rsidRPr="009A63BE" w:rsidRDefault="00522831" w:rsidP="00522831">
            <w:pPr>
              <w:spacing w:line="240" w:lineRule="auto"/>
              <w:rPr>
                <w:rFonts w:ascii="Calibri" w:eastAsia="Times New Roman" w:hAnsi="Calibri" w:cs="Calibri"/>
                <w:b w:val="0"/>
                <w:color w:val="000000"/>
                <w:szCs w:val="28"/>
              </w:rPr>
            </w:pPr>
          </w:p>
        </w:tc>
      </w:tr>
      <w:tr w:rsidR="00522831" w:rsidRPr="009A63BE" w14:paraId="4A91593C" w14:textId="77777777" w:rsidTr="00522831">
        <w:trPr>
          <w:trHeight w:val="480"/>
        </w:trPr>
        <w:tc>
          <w:tcPr>
            <w:tcW w:w="9018" w:type="dxa"/>
            <w:tcBorders>
              <w:top w:val="nil"/>
              <w:left w:val="nil"/>
              <w:bottom w:val="single" w:sz="8" w:space="0" w:color="auto"/>
              <w:right w:val="nil"/>
            </w:tcBorders>
            <w:shd w:val="clear" w:color="auto" w:fill="auto"/>
            <w:noWrap/>
            <w:vAlign w:val="bottom"/>
            <w:hideMark/>
          </w:tcPr>
          <w:p w14:paraId="052BA4C5"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Home City</w:t>
            </w:r>
            <w:r>
              <w:rPr>
                <w:rFonts w:ascii="Calibri" w:eastAsia="Times New Roman" w:hAnsi="Calibri" w:cs="Calibri"/>
                <w:bCs/>
                <w:color w:val="002060"/>
                <w:szCs w:val="28"/>
              </w:rPr>
              <w:t xml:space="preserve"> -                                                         Team Name -</w:t>
            </w:r>
          </w:p>
        </w:tc>
        <w:tc>
          <w:tcPr>
            <w:tcW w:w="331" w:type="dxa"/>
            <w:tcBorders>
              <w:top w:val="nil"/>
              <w:left w:val="nil"/>
              <w:bottom w:val="single" w:sz="8" w:space="0" w:color="auto"/>
              <w:right w:val="nil"/>
            </w:tcBorders>
            <w:shd w:val="clear" w:color="auto" w:fill="auto"/>
            <w:noWrap/>
            <w:vAlign w:val="bottom"/>
            <w:hideMark/>
          </w:tcPr>
          <w:p w14:paraId="765CDF19"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shd w:val="clear" w:color="auto" w:fill="auto"/>
            <w:noWrap/>
            <w:vAlign w:val="bottom"/>
            <w:hideMark/>
          </w:tcPr>
          <w:p w14:paraId="63E7B18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bl>
    <w:p w14:paraId="7498E043" w14:textId="77777777" w:rsidR="00977ABA" w:rsidRDefault="00977ABA" w:rsidP="00977ABA">
      <w:pPr>
        <w:tabs>
          <w:tab w:val="left" w:pos="4275"/>
        </w:tabs>
        <w:rPr>
          <w:rFonts w:cstheme="minorHAnsi"/>
          <w:b w:val="0"/>
          <w:bCs/>
          <w:color w:val="002060"/>
          <w:szCs w:val="28"/>
        </w:rPr>
      </w:pPr>
      <w:bookmarkStart w:id="0" w:name="_Hlk169977353"/>
    </w:p>
    <w:tbl>
      <w:tblPr>
        <w:tblStyle w:val="TableGrid"/>
        <w:tblW w:w="0" w:type="auto"/>
        <w:tblLook w:val="04A0" w:firstRow="1" w:lastRow="0" w:firstColumn="1" w:lastColumn="0" w:noHBand="0" w:noVBand="1"/>
      </w:tblPr>
      <w:tblGrid>
        <w:gridCol w:w="1885"/>
        <w:gridCol w:w="6390"/>
        <w:gridCol w:w="1651"/>
      </w:tblGrid>
      <w:tr w:rsidR="00977ABA" w14:paraId="65EBE089" w14:textId="77777777" w:rsidTr="00744F44">
        <w:tc>
          <w:tcPr>
            <w:tcW w:w="1885" w:type="dxa"/>
          </w:tcPr>
          <w:p w14:paraId="27E06646"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Role</w:t>
            </w:r>
          </w:p>
        </w:tc>
        <w:tc>
          <w:tcPr>
            <w:tcW w:w="6390" w:type="dxa"/>
          </w:tcPr>
          <w:p w14:paraId="66C04FB0"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Name</w:t>
            </w:r>
          </w:p>
        </w:tc>
        <w:tc>
          <w:tcPr>
            <w:tcW w:w="1651" w:type="dxa"/>
          </w:tcPr>
          <w:p w14:paraId="7ABDFEFB"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Jersey No.</w:t>
            </w:r>
          </w:p>
        </w:tc>
      </w:tr>
      <w:tr w:rsidR="00977ABA" w14:paraId="2BB21FB4" w14:textId="77777777" w:rsidTr="00744F44">
        <w:tc>
          <w:tcPr>
            <w:tcW w:w="1885" w:type="dxa"/>
          </w:tcPr>
          <w:p w14:paraId="2511E3A1"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Manager</w:t>
            </w:r>
          </w:p>
        </w:tc>
        <w:tc>
          <w:tcPr>
            <w:tcW w:w="6390" w:type="dxa"/>
          </w:tcPr>
          <w:p w14:paraId="3A5654A1" w14:textId="77777777" w:rsidR="00977ABA" w:rsidRDefault="00977ABA" w:rsidP="00744F44">
            <w:pPr>
              <w:tabs>
                <w:tab w:val="left" w:pos="4275"/>
              </w:tabs>
              <w:rPr>
                <w:rFonts w:cstheme="minorHAnsi"/>
                <w:b w:val="0"/>
                <w:bCs/>
                <w:color w:val="002060"/>
                <w:szCs w:val="28"/>
              </w:rPr>
            </w:pPr>
          </w:p>
        </w:tc>
        <w:tc>
          <w:tcPr>
            <w:tcW w:w="1651" w:type="dxa"/>
          </w:tcPr>
          <w:p w14:paraId="1CF986B9" w14:textId="77777777" w:rsidR="00977ABA" w:rsidRDefault="00977ABA" w:rsidP="00744F44">
            <w:pPr>
              <w:tabs>
                <w:tab w:val="left" w:pos="4275"/>
              </w:tabs>
              <w:rPr>
                <w:rFonts w:cstheme="minorHAnsi"/>
                <w:b w:val="0"/>
                <w:bCs/>
                <w:color w:val="002060"/>
                <w:szCs w:val="28"/>
              </w:rPr>
            </w:pPr>
          </w:p>
        </w:tc>
      </w:tr>
      <w:tr w:rsidR="00977ABA" w14:paraId="46F0DE4B" w14:textId="77777777" w:rsidTr="00744F44">
        <w:tc>
          <w:tcPr>
            <w:tcW w:w="1885" w:type="dxa"/>
          </w:tcPr>
          <w:p w14:paraId="6B77149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525D69F3" w14:textId="77777777" w:rsidR="00977ABA" w:rsidRDefault="00977ABA" w:rsidP="00744F44">
            <w:pPr>
              <w:tabs>
                <w:tab w:val="left" w:pos="4275"/>
              </w:tabs>
              <w:rPr>
                <w:rFonts w:cstheme="minorHAnsi"/>
                <w:b w:val="0"/>
                <w:bCs/>
                <w:color w:val="002060"/>
                <w:szCs w:val="28"/>
              </w:rPr>
            </w:pPr>
          </w:p>
        </w:tc>
        <w:tc>
          <w:tcPr>
            <w:tcW w:w="1651" w:type="dxa"/>
          </w:tcPr>
          <w:p w14:paraId="64B6769A" w14:textId="77777777" w:rsidR="00977ABA" w:rsidRDefault="00977ABA" w:rsidP="00744F44">
            <w:pPr>
              <w:tabs>
                <w:tab w:val="left" w:pos="4275"/>
              </w:tabs>
              <w:rPr>
                <w:rFonts w:cstheme="minorHAnsi"/>
                <w:b w:val="0"/>
                <w:bCs/>
                <w:color w:val="002060"/>
                <w:szCs w:val="28"/>
              </w:rPr>
            </w:pPr>
          </w:p>
        </w:tc>
      </w:tr>
      <w:tr w:rsidR="00977ABA" w14:paraId="07B858F1" w14:textId="77777777" w:rsidTr="00744F44">
        <w:tc>
          <w:tcPr>
            <w:tcW w:w="1885" w:type="dxa"/>
          </w:tcPr>
          <w:p w14:paraId="218CAFC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2D3F1DAF" w14:textId="77777777" w:rsidR="00977ABA" w:rsidRDefault="00977ABA" w:rsidP="00744F44">
            <w:pPr>
              <w:tabs>
                <w:tab w:val="left" w:pos="4275"/>
              </w:tabs>
              <w:rPr>
                <w:rFonts w:cstheme="minorHAnsi"/>
                <w:b w:val="0"/>
                <w:bCs/>
                <w:color w:val="002060"/>
                <w:szCs w:val="28"/>
              </w:rPr>
            </w:pPr>
          </w:p>
        </w:tc>
        <w:tc>
          <w:tcPr>
            <w:tcW w:w="1651" w:type="dxa"/>
          </w:tcPr>
          <w:p w14:paraId="6962A09B" w14:textId="77777777" w:rsidR="00977ABA" w:rsidRDefault="00977ABA" w:rsidP="00744F44">
            <w:pPr>
              <w:tabs>
                <w:tab w:val="left" w:pos="4275"/>
              </w:tabs>
              <w:rPr>
                <w:rFonts w:cstheme="minorHAnsi"/>
                <w:b w:val="0"/>
                <w:bCs/>
                <w:color w:val="002060"/>
                <w:szCs w:val="28"/>
              </w:rPr>
            </w:pPr>
          </w:p>
        </w:tc>
      </w:tr>
      <w:tr w:rsidR="00977ABA" w14:paraId="68EF3DE5" w14:textId="77777777" w:rsidTr="00744F44">
        <w:tc>
          <w:tcPr>
            <w:tcW w:w="1885" w:type="dxa"/>
          </w:tcPr>
          <w:p w14:paraId="4638C7FA"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B5CA507" w14:textId="77777777" w:rsidR="00977ABA" w:rsidRDefault="00977ABA" w:rsidP="00744F44">
            <w:pPr>
              <w:tabs>
                <w:tab w:val="left" w:pos="4275"/>
              </w:tabs>
              <w:rPr>
                <w:rFonts w:cstheme="minorHAnsi"/>
                <w:b w:val="0"/>
                <w:bCs/>
                <w:color w:val="002060"/>
                <w:szCs w:val="28"/>
              </w:rPr>
            </w:pPr>
          </w:p>
        </w:tc>
        <w:tc>
          <w:tcPr>
            <w:tcW w:w="1651" w:type="dxa"/>
          </w:tcPr>
          <w:p w14:paraId="7C33C3E6" w14:textId="77777777" w:rsidR="00977ABA" w:rsidRDefault="00977ABA" w:rsidP="00744F44">
            <w:pPr>
              <w:tabs>
                <w:tab w:val="left" w:pos="4275"/>
              </w:tabs>
              <w:rPr>
                <w:rFonts w:cstheme="minorHAnsi"/>
                <w:b w:val="0"/>
                <w:bCs/>
                <w:color w:val="002060"/>
                <w:szCs w:val="28"/>
              </w:rPr>
            </w:pPr>
          </w:p>
        </w:tc>
      </w:tr>
      <w:tr w:rsidR="00977ABA" w14:paraId="30DEFF77" w14:textId="77777777" w:rsidTr="00744F44">
        <w:tc>
          <w:tcPr>
            <w:tcW w:w="1885" w:type="dxa"/>
          </w:tcPr>
          <w:p w14:paraId="3D26776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7BF4B8A" w14:textId="77777777" w:rsidR="00977ABA" w:rsidRDefault="00977ABA" w:rsidP="00744F44">
            <w:pPr>
              <w:tabs>
                <w:tab w:val="left" w:pos="4275"/>
              </w:tabs>
              <w:rPr>
                <w:rFonts w:cstheme="minorHAnsi"/>
                <w:b w:val="0"/>
                <w:bCs/>
                <w:color w:val="002060"/>
                <w:szCs w:val="28"/>
              </w:rPr>
            </w:pPr>
          </w:p>
        </w:tc>
        <w:tc>
          <w:tcPr>
            <w:tcW w:w="1651" w:type="dxa"/>
          </w:tcPr>
          <w:p w14:paraId="50C1AB8C" w14:textId="77777777" w:rsidR="00977ABA" w:rsidRDefault="00977ABA" w:rsidP="00744F44">
            <w:pPr>
              <w:tabs>
                <w:tab w:val="left" w:pos="4275"/>
              </w:tabs>
              <w:rPr>
                <w:rFonts w:cstheme="minorHAnsi"/>
                <w:b w:val="0"/>
                <w:bCs/>
                <w:color w:val="002060"/>
                <w:szCs w:val="28"/>
              </w:rPr>
            </w:pPr>
          </w:p>
        </w:tc>
      </w:tr>
      <w:tr w:rsidR="00977ABA" w14:paraId="62F01D82" w14:textId="77777777" w:rsidTr="00744F44">
        <w:tc>
          <w:tcPr>
            <w:tcW w:w="1885" w:type="dxa"/>
          </w:tcPr>
          <w:p w14:paraId="75FB376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188FC40" w14:textId="77777777" w:rsidR="00977ABA" w:rsidRDefault="00977ABA" w:rsidP="00744F44">
            <w:pPr>
              <w:tabs>
                <w:tab w:val="left" w:pos="4275"/>
              </w:tabs>
              <w:rPr>
                <w:rFonts w:cstheme="minorHAnsi"/>
                <w:b w:val="0"/>
                <w:bCs/>
                <w:color w:val="002060"/>
                <w:szCs w:val="28"/>
              </w:rPr>
            </w:pPr>
          </w:p>
        </w:tc>
        <w:tc>
          <w:tcPr>
            <w:tcW w:w="1651" w:type="dxa"/>
          </w:tcPr>
          <w:p w14:paraId="3F420615" w14:textId="77777777" w:rsidR="00977ABA" w:rsidRDefault="00977ABA" w:rsidP="00744F44">
            <w:pPr>
              <w:tabs>
                <w:tab w:val="left" w:pos="4275"/>
              </w:tabs>
              <w:rPr>
                <w:rFonts w:cstheme="minorHAnsi"/>
                <w:b w:val="0"/>
                <w:bCs/>
                <w:color w:val="002060"/>
                <w:szCs w:val="28"/>
              </w:rPr>
            </w:pPr>
          </w:p>
        </w:tc>
      </w:tr>
      <w:tr w:rsidR="00977ABA" w14:paraId="2FE18412" w14:textId="77777777" w:rsidTr="00744F44">
        <w:tc>
          <w:tcPr>
            <w:tcW w:w="1885" w:type="dxa"/>
          </w:tcPr>
          <w:p w14:paraId="30A8E1D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EBBD61" w14:textId="77777777" w:rsidR="00977ABA" w:rsidRDefault="00977ABA" w:rsidP="00744F44">
            <w:pPr>
              <w:tabs>
                <w:tab w:val="left" w:pos="4275"/>
              </w:tabs>
              <w:rPr>
                <w:rFonts w:cstheme="minorHAnsi"/>
                <w:b w:val="0"/>
                <w:bCs/>
                <w:color w:val="002060"/>
                <w:szCs w:val="28"/>
              </w:rPr>
            </w:pPr>
          </w:p>
        </w:tc>
        <w:tc>
          <w:tcPr>
            <w:tcW w:w="1651" w:type="dxa"/>
          </w:tcPr>
          <w:p w14:paraId="43CD23C1" w14:textId="77777777" w:rsidR="00977ABA" w:rsidRDefault="00977ABA" w:rsidP="00744F44">
            <w:pPr>
              <w:tabs>
                <w:tab w:val="left" w:pos="4275"/>
              </w:tabs>
              <w:rPr>
                <w:rFonts w:cstheme="minorHAnsi"/>
                <w:b w:val="0"/>
                <w:bCs/>
                <w:color w:val="002060"/>
                <w:szCs w:val="28"/>
              </w:rPr>
            </w:pPr>
          </w:p>
        </w:tc>
      </w:tr>
      <w:tr w:rsidR="00977ABA" w14:paraId="5EE169F4" w14:textId="77777777" w:rsidTr="00744F44">
        <w:tc>
          <w:tcPr>
            <w:tcW w:w="1885" w:type="dxa"/>
          </w:tcPr>
          <w:p w14:paraId="7994820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14D1810" w14:textId="77777777" w:rsidR="00977ABA" w:rsidRDefault="00977ABA" w:rsidP="00744F44">
            <w:pPr>
              <w:tabs>
                <w:tab w:val="left" w:pos="4275"/>
              </w:tabs>
              <w:rPr>
                <w:rFonts w:cstheme="minorHAnsi"/>
                <w:b w:val="0"/>
                <w:bCs/>
                <w:color w:val="002060"/>
                <w:szCs w:val="28"/>
              </w:rPr>
            </w:pPr>
          </w:p>
        </w:tc>
        <w:tc>
          <w:tcPr>
            <w:tcW w:w="1651" w:type="dxa"/>
          </w:tcPr>
          <w:p w14:paraId="15A10FA2" w14:textId="77777777" w:rsidR="00977ABA" w:rsidRDefault="00977ABA" w:rsidP="00744F44">
            <w:pPr>
              <w:tabs>
                <w:tab w:val="left" w:pos="4275"/>
              </w:tabs>
              <w:rPr>
                <w:rFonts w:cstheme="minorHAnsi"/>
                <w:b w:val="0"/>
                <w:bCs/>
                <w:color w:val="002060"/>
                <w:szCs w:val="28"/>
              </w:rPr>
            </w:pPr>
          </w:p>
        </w:tc>
      </w:tr>
      <w:tr w:rsidR="00977ABA" w14:paraId="539580AC" w14:textId="77777777" w:rsidTr="00744F44">
        <w:tc>
          <w:tcPr>
            <w:tcW w:w="1885" w:type="dxa"/>
          </w:tcPr>
          <w:p w14:paraId="08AAA70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15D5CAC0" w14:textId="77777777" w:rsidR="00977ABA" w:rsidRDefault="00977ABA" w:rsidP="00744F44">
            <w:pPr>
              <w:tabs>
                <w:tab w:val="left" w:pos="4275"/>
              </w:tabs>
              <w:rPr>
                <w:rFonts w:cstheme="minorHAnsi"/>
                <w:b w:val="0"/>
                <w:bCs/>
                <w:color w:val="002060"/>
                <w:szCs w:val="28"/>
              </w:rPr>
            </w:pPr>
          </w:p>
        </w:tc>
        <w:tc>
          <w:tcPr>
            <w:tcW w:w="1651" w:type="dxa"/>
          </w:tcPr>
          <w:p w14:paraId="45CFE51E" w14:textId="77777777" w:rsidR="00977ABA" w:rsidRDefault="00977ABA" w:rsidP="00744F44">
            <w:pPr>
              <w:tabs>
                <w:tab w:val="left" w:pos="4275"/>
              </w:tabs>
              <w:rPr>
                <w:rFonts w:cstheme="minorHAnsi"/>
                <w:b w:val="0"/>
                <w:bCs/>
                <w:color w:val="002060"/>
                <w:szCs w:val="28"/>
              </w:rPr>
            </w:pPr>
          </w:p>
        </w:tc>
      </w:tr>
      <w:tr w:rsidR="00977ABA" w14:paraId="33EF015A" w14:textId="77777777" w:rsidTr="00744F44">
        <w:tc>
          <w:tcPr>
            <w:tcW w:w="1885" w:type="dxa"/>
          </w:tcPr>
          <w:p w14:paraId="297618F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2A92E80" w14:textId="77777777" w:rsidR="00977ABA" w:rsidRDefault="00977ABA" w:rsidP="00744F44">
            <w:pPr>
              <w:tabs>
                <w:tab w:val="left" w:pos="4275"/>
              </w:tabs>
              <w:rPr>
                <w:rFonts w:cstheme="minorHAnsi"/>
                <w:b w:val="0"/>
                <w:bCs/>
                <w:color w:val="002060"/>
                <w:szCs w:val="28"/>
              </w:rPr>
            </w:pPr>
          </w:p>
        </w:tc>
        <w:tc>
          <w:tcPr>
            <w:tcW w:w="1651" w:type="dxa"/>
          </w:tcPr>
          <w:p w14:paraId="1F69ABC2" w14:textId="77777777" w:rsidR="00977ABA" w:rsidRDefault="00977ABA" w:rsidP="00744F44">
            <w:pPr>
              <w:tabs>
                <w:tab w:val="left" w:pos="4275"/>
              </w:tabs>
              <w:rPr>
                <w:rFonts w:cstheme="minorHAnsi"/>
                <w:b w:val="0"/>
                <w:bCs/>
                <w:color w:val="002060"/>
                <w:szCs w:val="28"/>
              </w:rPr>
            </w:pPr>
          </w:p>
        </w:tc>
      </w:tr>
      <w:tr w:rsidR="00977ABA" w14:paraId="6D1A3EBF" w14:textId="77777777" w:rsidTr="00744F44">
        <w:tc>
          <w:tcPr>
            <w:tcW w:w="1885" w:type="dxa"/>
          </w:tcPr>
          <w:p w14:paraId="7313A54C"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3B93903" w14:textId="77777777" w:rsidR="00977ABA" w:rsidRDefault="00977ABA" w:rsidP="00744F44">
            <w:pPr>
              <w:tabs>
                <w:tab w:val="left" w:pos="4275"/>
              </w:tabs>
              <w:rPr>
                <w:rFonts w:cstheme="minorHAnsi"/>
                <w:b w:val="0"/>
                <w:bCs/>
                <w:color w:val="002060"/>
                <w:szCs w:val="28"/>
              </w:rPr>
            </w:pPr>
          </w:p>
        </w:tc>
        <w:tc>
          <w:tcPr>
            <w:tcW w:w="1651" w:type="dxa"/>
          </w:tcPr>
          <w:p w14:paraId="03CD1138" w14:textId="77777777" w:rsidR="00977ABA" w:rsidRDefault="00977ABA" w:rsidP="00744F44">
            <w:pPr>
              <w:tabs>
                <w:tab w:val="left" w:pos="4275"/>
              </w:tabs>
              <w:rPr>
                <w:rFonts w:cstheme="minorHAnsi"/>
                <w:b w:val="0"/>
                <w:bCs/>
                <w:color w:val="002060"/>
                <w:szCs w:val="28"/>
              </w:rPr>
            </w:pPr>
          </w:p>
        </w:tc>
      </w:tr>
      <w:tr w:rsidR="00977ABA" w14:paraId="4D194125" w14:textId="77777777" w:rsidTr="00744F44">
        <w:tc>
          <w:tcPr>
            <w:tcW w:w="1885" w:type="dxa"/>
          </w:tcPr>
          <w:p w14:paraId="22E6287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72AA1EAF" w14:textId="77777777" w:rsidR="00977ABA" w:rsidRDefault="00977ABA" w:rsidP="00744F44">
            <w:pPr>
              <w:tabs>
                <w:tab w:val="left" w:pos="4275"/>
              </w:tabs>
              <w:rPr>
                <w:rFonts w:cstheme="minorHAnsi"/>
                <w:b w:val="0"/>
                <w:bCs/>
                <w:color w:val="002060"/>
                <w:szCs w:val="28"/>
              </w:rPr>
            </w:pPr>
          </w:p>
        </w:tc>
        <w:tc>
          <w:tcPr>
            <w:tcW w:w="1651" w:type="dxa"/>
          </w:tcPr>
          <w:p w14:paraId="03682327" w14:textId="77777777" w:rsidR="00977ABA" w:rsidRDefault="00977ABA" w:rsidP="00744F44">
            <w:pPr>
              <w:tabs>
                <w:tab w:val="left" w:pos="4275"/>
              </w:tabs>
              <w:rPr>
                <w:rFonts w:cstheme="minorHAnsi"/>
                <w:b w:val="0"/>
                <w:bCs/>
                <w:color w:val="002060"/>
                <w:szCs w:val="28"/>
              </w:rPr>
            </w:pPr>
          </w:p>
        </w:tc>
      </w:tr>
      <w:tr w:rsidR="00977ABA" w14:paraId="56534706" w14:textId="77777777" w:rsidTr="00744F44">
        <w:trPr>
          <w:trHeight w:val="422"/>
        </w:trPr>
        <w:tc>
          <w:tcPr>
            <w:tcW w:w="1885" w:type="dxa"/>
          </w:tcPr>
          <w:p w14:paraId="5CE5083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786B9C" w14:textId="77777777" w:rsidR="00977ABA" w:rsidRDefault="00977ABA" w:rsidP="00744F44">
            <w:pPr>
              <w:tabs>
                <w:tab w:val="left" w:pos="4275"/>
              </w:tabs>
              <w:rPr>
                <w:rFonts w:cstheme="minorHAnsi"/>
                <w:b w:val="0"/>
                <w:bCs/>
                <w:color w:val="002060"/>
                <w:szCs w:val="28"/>
              </w:rPr>
            </w:pPr>
          </w:p>
        </w:tc>
        <w:tc>
          <w:tcPr>
            <w:tcW w:w="1651" w:type="dxa"/>
          </w:tcPr>
          <w:p w14:paraId="7BC52CC4" w14:textId="77777777" w:rsidR="00977ABA" w:rsidRDefault="00977ABA" w:rsidP="00744F44">
            <w:pPr>
              <w:tabs>
                <w:tab w:val="left" w:pos="4275"/>
              </w:tabs>
              <w:rPr>
                <w:rFonts w:cstheme="minorHAnsi"/>
                <w:b w:val="0"/>
                <w:bCs/>
                <w:color w:val="002060"/>
                <w:szCs w:val="28"/>
              </w:rPr>
            </w:pPr>
          </w:p>
        </w:tc>
      </w:tr>
      <w:tr w:rsidR="00977ABA" w14:paraId="7D904270" w14:textId="77777777" w:rsidTr="00744F44">
        <w:tc>
          <w:tcPr>
            <w:tcW w:w="1885" w:type="dxa"/>
          </w:tcPr>
          <w:p w14:paraId="53D899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78D7724" w14:textId="77777777" w:rsidR="00977ABA" w:rsidRDefault="00977ABA" w:rsidP="00744F44">
            <w:pPr>
              <w:tabs>
                <w:tab w:val="left" w:pos="4275"/>
              </w:tabs>
              <w:rPr>
                <w:rFonts w:cstheme="minorHAnsi"/>
                <w:b w:val="0"/>
                <w:bCs/>
                <w:color w:val="002060"/>
                <w:szCs w:val="28"/>
              </w:rPr>
            </w:pPr>
          </w:p>
        </w:tc>
        <w:tc>
          <w:tcPr>
            <w:tcW w:w="1651" w:type="dxa"/>
          </w:tcPr>
          <w:p w14:paraId="4920775F" w14:textId="77777777" w:rsidR="00977ABA" w:rsidRDefault="00977ABA" w:rsidP="00744F44">
            <w:pPr>
              <w:tabs>
                <w:tab w:val="left" w:pos="4275"/>
              </w:tabs>
              <w:rPr>
                <w:rFonts w:cstheme="minorHAnsi"/>
                <w:b w:val="0"/>
                <w:bCs/>
                <w:color w:val="002060"/>
                <w:szCs w:val="28"/>
              </w:rPr>
            </w:pPr>
          </w:p>
        </w:tc>
      </w:tr>
      <w:tr w:rsidR="00977ABA" w14:paraId="4360EEA3" w14:textId="77777777" w:rsidTr="00744F44">
        <w:tc>
          <w:tcPr>
            <w:tcW w:w="1885" w:type="dxa"/>
          </w:tcPr>
          <w:p w14:paraId="2251B51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39D8E5F" w14:textId="77777777" w:rsidR="00977ABA" w:rsidRDefault="00977ABA" w:rsidP="00744F44">
            <w:pPr>
              <w:tabs>
                <w:tab w:val="left" w:pos="4275"/>
              </w:tabs>
              <w:rPr>
                <w:rFonts w:cstheme="minorHAnsi"/>
                <w:b w:val="0"/>
                <w:bCs/>
                <w:color w:val="002060"/>
                <w:szCs w:val="28"/>
              </w:rPr>
            </w:pPr>
          </w:p>
        </w:tc>
        <w:tc>
          <w:tcPr>
            <w:tcW w:w="1651" w:type="dxa"/>
          </w:tcPr>
          <w:p w14:paraId="3E6BA9E1" w14:textId="77777777" w:rsidR="00977ABA" w:rsidRDefault="00977ABA" w:rsidP="00744F44">
            <w:pPr>
              <w:tabs>
                <w:tab w:val="left" w:pos="4275"/>
              </w:tabs>
              <w:rPr>
                <w:rFonts w:cstheme="minorHAnsi"/>
                <w:b w:val="0"/>
                <w:bCs/>
                <w:color w:val="002060"/>
                <w:szCs w:val="28"/>
              </w:rPr>
            </w:pPr>
          </w:p>
        </w:tc>
      </w:tr>
      <w:tr w:rsidR="00977ABA" w14:paraId="639CDC48" w14:textId="77777777" w:rsidTr="00744F44">
        <w:tc>
          <w:tcPr>
            <w:tcW w:w="1885" w:type="dxa"/>
          </w:tcPr>
          <w:p w14:paraId="78AFAB2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64592AC" w14:textId="77777777" w:rsidR="00977ABA" w:rsidRDefault="00977ABA" w:rsidP="00744F44">
            <w:pPr>
              <w:tabs>
                <w:tab w:val="left" w:pos="4275"/>
              </w:tabs>
              <w:rPr>
                <w:rFonts w:cstheme="minorHAnsi"/>
                <w:b w:val="0"/>
                <w:bCs/>
                <w:color w:val="002060"/>
                <w:szCs w:val="28"/>
              </w:rPr>
            </w:pPr>
          </w:p>
        </w:tc>
        <w:tc>
          <w:tcPr>
            <w:tcW w:w="1651" w:type="dxa"/>
          </w:tcPr>
          <w:p w14:paraId="36187713" w14:textId="77777777" w:rsidR="00977ABA" w:rsidRDefault="00977ABA" w:rsidP="00744F44">
            <w:pPr>
              <w:tabs>
                <w:tab w:val="left" w:pos="4275"/>
              </w:tabs>
              <w:rPr>
                <w:rFonts w:cstheme="minorHAnsi"/>
                <w:b w:val="0"/>
                <w:bCs/>
                <w:color w:val="002060"/>
                <w:szCs w:val="28"/>
              </w:rPr>
            </w:pPr>
          </w:p>
        </w:tc>
      </w:tr>
      <w:tr w:rsidR="00977ABA" w14:paraId="7575D3D6" w14:textId="77777777" w:rsidTr="00744F44">
        <w:tc>
          <w:tcPr>
            <w:tcW w:w="1885" w:type="dxa"/>
          </w:tcPr>
          <w:p w14:paraId="13BBA1D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203C1C88" w14:textId="77777777" w:rsidR="00977ABA" w:rsidRDefault="00977ABA" w:rsidP="00744F44">
            <w:pPr>
              <w:tabs>
                <w:tab w:val="left" w:pos="4275"/>
              </w:tabs>
              <w:rPr>
                <w:rFonts w:cstheme="minorHAnsi"/>
                <w:b w:val="0"/>
                <w:bCs/>
                <w:color w:val="002060"/>
                <w:szCs w:val="28"/>
              </w:rPr>
            </w:pPr>
          </w:p>
        </w:tc>
        <w:tc>
          <w:tcPr>
            <w:tcW w:w="1651" w:type="dxa"/>
          </w:tcPr>
          <w:p w14:paraId="3D1F5111" w14:textId="77777777" w:rsidR="00977ABA" w:rsidRDefault="00977ABA" w:rsidP="00744F44">
            <w:pPr>
              <w:tabs>
                <w:tab w:val="left" w:pos="4275"/>
              </w:tabs>
              <w:rPr>
                <w:rFonts w:cstheme="minorHAnsi"/>
                <w:b w:val="0"/>
                <w:bCs/>
                <w:color w:val="002060"/>
                <w:szCs w:val="28"/>
              </w:rPr>
            </w:pPr>
          </w:p>
        </w:tc>
      </w:tr>
      <w:tr w:rsidR="00977ABA" w14:paraId="671BDBE9" w14:textId="77777777" w:rsidTr="00744F44">
        <w:tc>
          <w:tcPr>
            <w:tcW w:w="1885" w:type="dxa"/>
          </w:tcPr>
          <w:p w14:paraId="444CB0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D23BBE3" w14:textId="77777777" w:rsidR="00977ABA" w:rsidRDefault="00977ABA" w:rsidP="00744F44">
            <w:pPr>
              <w:tabs>
                <w:tab w:val="left" w:pos="4275"/>
              </w:tabs>
              <w:rPr>
                <w:rFonts w:cstheme="minorHAnsi"/>
                <w:b w:val="0"/>
                <w:bCs/>
                <w:color w:val="002060"/>
                <w:szCs w:val="28"/>
              </w:rPr>
            </w:pPr>
          </w:p>
        </w:tc>
        <w:tc>
          <w:tcPr>
            <w:tcW w:w="1651" w:type="dxa"/>
          </w:tcPr>
          <w:p w14:paraId="6EEBCCC7" w14:textId="77777777" w:rsidR="00977ABA" w:rsidRDefault="00977ABA" w:rsidP="00744F44">
            <w:pPr>
              <w:tabs>
                <w:tab w:val="left" w:pos="4275"/>
              </w:tabs>
              <w:rPr>
                <w:rFonts w:cstheme="minorHAnsi"/>
                <w:b w:val="0"/>
                <w:bCs/>
                <w:color w:val="002060"/>
                <w:szCs w:val="28"/>
              </w:rPr>
            </w:pPr>
          </w:p>
        </w:tc>
      </w:tr>
    </w:tbl>
    <w:p w14:paraId="5455E751" w14:textId="77777777" w:rsidR="0008643A" w:rsidRDefault="0008643A" w:rsidP="00977ABA">
      <w:pPr>
        <w:spacing w:after="200"/>
        <w:rPr>
          <w:rFonts w:cstheme="minorHAnsi"/>
          <w:b w:val="0"/>
          <w:bCs/>
          <w:color w:val="002060"/>
          <w:szCs w:val="28"/>
        </w:rPr>
      </w:pPr>
    </w:p>
    <w:p w14:paraId="0163DC94" w14:textId="43FCCD1F" w:rsidR="00977ABA" w:rsidRDefault="00977ABA" w:rsidP="0008643A">
      <w:pPr>
        <w:spacing w:after="200"/>
        <w:rPr>
          <w:rFonts w:cstheme="minorHAnsi"/>
          <w:b w:val="0"/>
          <w:bCs/>
          <w:color w:val="002060"/>
          <w:szCs w:val="28"/>
        </w:rPr>
      </w:pPr>
      <w:r>
        <w:rPr>
          <w:rFonts w:cstheme="minorHAnsi"/>
          <w:b w:val="0"/>
          <w:bCs/>
          <w:color w:val="002060"/>
          <w:szCs w:val="28"/>
        </w:rPr>
        <w:t>Manager Cell Number _______________________________________________</w:t>
      </w:r>
    </w:p>
    <w:p w14:paraId="6F11D3AF" w14:textId="77777777" w:rsidR="00977ABA" w:rsidRDefault="00977ABA" w:rsidP="0008643A">
      <w:pPr>
        <w:spacing w:after="200"/>
        <w:rPr>
          <w:rFonts w:cstheme="minorHAnsi"/>
          <w:b w:val="0"/>
          <w:bCs/>
          <w:color w:val="002060"/>
          <w:szCs w:val="28"/>
        </w:rPr>
      </w:pPr>
      <w:r>
        <w:rPr>
          <w:rFonts w:cstheme="minorHAnsi"/>
          <w:b w:val="0"/>
          <w:bCs/>
          <w:color w:val="002060"/>
          <w:szCs w:val="28"/>
        </w:rPr>
        <w:t>Manager Email _____________________________________________________</w:t>
      </w:r>
    </w:p>
    <w:p w14:paraId="123F16B1" w14:textId="052854E1" w:rsidR="00977ABA" w:rsidRPr="0008643A" w:rsidRDefault="00977ABA" w:rsidP="0008643A">
      <w:pPr>
        <w:spacing w:after="200"/>
        <w:rPr>
          <w:rFonts w:cstheme="minorHAnsi"/>
          <w:b w:val="0"/>
          <w:bCs/>
          <w:color w:val="002060"/>
          <w:szCs w:val="28"/>
        </w:rPr>
      </w:pPr>
      <w:r>
        <w:rPr>
          <w:rFonts w:cstheme="minorHAnsi"/>
          <w:b w:val="0"/>
          <w:bCs/>
          <w:color w:val="002060"/>
          <w:szCs w:val="28"/>
        </w:rPr>
        <w:t>League President Cell Number_________________________________________</w:t>
      </w:r>
      <w:r w:rsidR="0008643A">
        <w:rPr>
          <w:rFonts w:cstheme="minorHAnsi"/>
          <w:b w:val="0"/>
          <w:bCs/>
          <w:color w:val="002060"/>
          <w:szCs w:val="28"/>
        </w:rPr>
        <w:t xml:space="preserve">     </w:t>
      </w:r>
      <w:r w:rsidRPr="0008643A">
        <w:rPr>
          <w:rFonts w:cstheme="minorHAnsi"/>
          <w:b w:val="0"/>
          <w:bCs/>
          <w:color w:val="002060"/>
          <w:sz w:val="32"/>
          <w:szCs w:val="32"/>
        </w:rPr>
        <w:t>L</w:t>
      </w:r>
      <w:r w:rsidRPr="0008643A">
        <w:rPr>
          <w:rFonts w:cstheme="minorHAnsi"/>
          <w:b w:val="0"/>
          <w:bCs/>
          <w:color w:val="002060"/>
          <w:szCs w:val="28"/>
        </w:rPr>
        <w:t>eague President Email_______________________________________________</w:t>
      </w:r>
      <w:bookmarkEnd w:id="0"/>
    </w:p>
    <w:p w14:paraId="4287D9CE" w14:textId="3099A5DE" w:rsidR="00A53B0A" w:rsidRDefault="00A53B0A" w:rsidP="00A53B0A">
      <w:pPr>
        <w:spacing w:after="200"/>
        <w:rPr>
          <w:rFonts w:cstheme="minorHAnsi"/>
          <w:b w:val="0"/>
          <w:bCs/>
          <w:color w:val="002060"/>
          <w:szCs w:val="28"/>
        </w:rPr>
      </w:pPr>
    </w:p>
    <w:p w14:paraId="70BB946A" w14:textId="77777777" w:rsidR="00A53B0A" w:rsidRPr="000D3879" w:rsidRDefault="00A53B0A" w:rsidP="00A53B0A">
      <w:pPr>
        <w:widowControl w:val="0"/>
        <w:tabs>
          <w:tab w:val="left" w:pos="163"/>
        </w:tabs>
        <w:ind w:left="360" w:hanging="360"/>
        <w:jc w:val="center"/>
        <w:rPr>
          <w:rFonts w:eastAsia="Times New Roman" w:cstheme="minorHAnsi"/>
          <w:b w:val="0"/>
          <w:bCs/>
          <w:color w:val="002060"/>
          <w:sz w:val="52"/>
          <w:szCs w:val="52"/>
        </w:rPr>
      </w:pPr>
      <w:r w:rsidRPr="000D3879">
        <w:rPr>
          <w:rFonts w:cstheme="minorHAnsi"/>
          <w:b w:val="0"/>
          <w:bCs/>
          <w:color w:val="002060"/>
          <w:sz w:val="52"/>
          <w:szCs w:val="52"/>
        </w:rPr>
        <w:t>Team Photo Information</w:t>
      </w:r>
      <w:r>
        <w:rPr>
          <w:rFonts w:cstheme="minorHAnsi"/>
          <w:b w:val="0"/>
          <w:bCs/>
          <w:color w:val="002060"/>
          <w:sz w:val="52"/>
          <w:szCs w:val="52"/>
        </w:rPr>
        <w:t xml:space="preserve"> for Program</w:t>
      </w:r>
    </w:p>
    <w:p w14:paraId="6739ABE1" w14:textId="77777777" w:rsidR="00A53B0A" w:rsidRPr="0000165C" w:rsidRDefault="00A53B0A" w:rsidP="00A53B0A">
      <w:pPr>
        <w:widowControl w:val="0"/>
        <w:rPr>
          <w:rFonts w:cstheme="minorHAnsi"/>
          <w:b w:val="0"/>
          <w:bCs/>
          <w:color w:val="0000CC"/>
          <w:sz w:val="24"/>
          <w:szCs w:val="24"/>
          <w:u w:val="single"/>
        </w:rPr>
      </w:pPr>
      <w:r w:rsidRPr="0000165C">
        <w:rPr>
          <w:rFonts w:cstheme="minorHAnsi"/>
          <w:b w:val="0"/>
          <w:bCs/>
          <w:sz w:val="24"/>
          <w:szCs w:val="24"/>
        </w:rPr>
        <w:t xml:space="preserve">Team photos (jpg format) and Team Rosters must be submitted to District 1 Administrator Doug Sheldon </w:t>
      </w:r>
      <w:hyperlink r:id="rId8" w:history="1">
        <w:r w:rsidRPr="0000165C">
          <w:rPr>
            <w:rStyle w:val="Hyperlink"/>
            <w:rFonts w:cstheme="minorHAnsi"/>
            <w:b w:val="0"/>
            <w:bCs/>
            <w:sz w:val="24"/>
            <w:szCs w:val="24"/>
          </w:rPr>
          <w:t>dougbsheldon@gmail.com</w:t>
        </w:r>
      </w:hyperlink>
      <w:r w:rsidRPr="0000165C">
        <w:rPr>
          <w:rFonts w:cstheme="minorHAnsi"/>
          <w:b w:val="0"/>
          <w:bCs/>
          <w:color w:val="0000CC"/>
          <w:sz w:val="24"/>
          <w:szCs w:val="24"/>
          <w:u w:val="single"/>
        </w:rPr>
        <w:t xml:space="preserve"> </w:t>
      </w:r>
    </w:p>
    <w:p w14:paraId="2A83BCDE" w14:textId="77777777" w:rsidR="00A53B0A" w:rsidRPr="0000165C" w:rsidRDefault="00A53B0A" w:rsidP="00A53B0A">
      <w:pPr>
        <w:pStyle w:val="ListParagraph"/>
        <w:widowControl w:val="0"/>
        <w:ind w:left="360"/>
        <w:rPr>
          <w:rFonts w:cstheme="minorHAnsi"/>
          <w:b w:val="0"/>
          <w:bCs/>
          <w:color w:val="0000CC"/>
          <w:sz w:val="24"/>
          <w:szCs w:val="24"/>
          <w:u w:val="single"/>
        </w:rPr>
      </w:pPr>
    </w:p>
    <w:p w14:paraId="1AF15A3B" w14:textId="77777777" w:rsidR="00A53B0A" w:rsidRPr="0000165C" w:rsidRDefault="00A53B0A" w:rsidP="00A53B0A">
      <w:pPr>
        <w:pStyle w:val="ListParagraph"/>
        <w:widowControl w:val="0"/>
        <w:numPr>
          <w:ilvl w:val="0"/>
          <w:numId w:val="8"/>
        </w:numPr>
        <w:rPr>
          <w:rFonts w:cstheme="minorHAnsi"/>
          <w:b w:val="0"/>
          <w:bCs/>
          <w:color w:val="000000"/>
          <w:sz w:val="24"/>
          <w:szCs w:val="24"/>
        </w:rPr>
      </w:pPr>
      <w:r w:rsidRPr="0000165C">
        <w:rPr>
          <w:rFonts w:cstheme="minorHAnsi"/>
          <w:b w:val="0"/>
          <w:bCs/>
          <w:sz w:val="24"/>
          <w:szCs w:val="24"/>
        </w:rPr>
        <w:t>These photos must be sent as quickly as possible for them to appear in the tournament program. It is advisable that you have your team photo taken immediately after the announcement of your all-star selection, perhaps at the team/parent meeting.</w:t>
      </w:r>
    </w:p>
    <w:p w14:paraId="381F4B26" w14:textId="77777777" w:rsidR="00A53B0A" w:rsidRPr="0000165C" w:rsidRDefault="00A53B0A" w:rsidP="00A53B0A">
      <w:pPr>
        <w:widowControl w:val="0"/>
        <w:ind w:firstLine="60"/>
        <w:rPr>
          <w:rFonts w:cstheme="minorHAnsi"/>
          <w:b w:val="0"/>
          <w:bCs/>
          <w:sz w:val="24"/>
          <w:szCs w:val="24"/>
        </w:rPr>
      </w:pPr>
    </w:p>
    <w:p w14:paraId="2392AFBF"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You must submit a team photo; individual photos will not be accepted.</w:t>
      </w:r>
    </w:p>
    <w:p w14:paraId="4D6CFC0A" w14:textId="77777777" w:rsidR="00A53B0A" w:rsidRPr="0000165C" w:rsidRDefault="00A53B0A" w:rsidP="00A53B0A">
      <w:pPr>
        <w:widowControl w:val="0"/>
        <w:ind w:left="360" w:hanging="360"/>
        <w:rPr>
          <w:rFonts w:cstheme="minorHAnsi"/>
          <w:b w:val="0"/>
          <w:bCs/>
          <w:sz w:val="24"/>
          <w:szCs w:val="24"/>
        </w:rPr>
      </w:pPr>
    </w:p>
    <w:p w14:paraId="690DFAAD" w14:textId="17C17CCF"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Verify the spelling of all players, managers, coaches, league president and District Administrator on the Tournament Team Roster.  District 1 will not be responsible for any information that is spelled incorrectly due to </w:t>
      </w:r>
      <w:r w:rsidR="0061337A" w:rsidRPr="0000165C">
        <w:rPr>
          <w:rFonts w:cstheme="minorHAnsi"/>
          <w:b w:val="0"/>
          <w:bCs/>
          <w:sz w:val="24"/>
          <w:szCs w:val="24"/>
        </w:rPr>
        <w:t>misspellings</w:t>
      </w:r>
      <w:r w:rsidRPr="0000165C">
        <w:rPr>
          <w:rFonts w:cstheme="minorHAnsi"/>
          <w:b w:val="0"/>
          <w:bCs/>
          <w:sz w:val="24"/>
          <w:szCs w:val="24"/>
        </w:rPr>
        <w:t xml:space="preserve"> or inability to read the handwriting.</w:t>
      </w:r>
    </w:p>
    <w:p w14:paraId="5856A007" w14:textId="77777777" w:rsidR="00A53B0A" w:rsidRPr="0000165C" w:rsidRDefault="00A53B0A" w:rsidP="00A53B0A">
      <w:pPr>
        <w:widowControl w:val="0"/>
        <w:ind w:left="360" w:hanging="360"/>
        <w:rPr>
          <w:rFonts w:cstheme="minorHAnsi"/>
          <w:b w:val="0"/>
          <w:bCs/>
          <w:sz w:val="24"/>
          <w:szCs w:val="24"/>
        </w:rPr>
      </w:pPr>
    </w:p>
    <w:p w14:paraId="0E461CF0" w14:textId="4B250F2D" w:rsidR="00A53B0A" w:rsidRPr="0000165C" w:rsidRDefault="0061337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If</w:t>
      </w:r>
      <w:r w:rsidR="00A53B0A" w:rsidRPr="0000165C">
        <w:rPr>
          <w:rFonts w:cstheme="minorHAnsi"/>
          <w:b w:val="0"/>
          <w:bCs/>
          <w:sz w:val="24"/>
          <w:szCs w:val="24"/>
        </w:rPr>
        <w:t xml:space="preserve"> your </w:t>
      </w:r>
      <w:r w:rsidR="00FE4361" w:rsidRPr="0000165C">
        <w:rPr>
          <w:rFonts w:cstheme="minorHAnsi"/>
          <w:b w:val="0"/>
          <w:bCs/>
          <w:sz w:val="24"/>
          <w:szCs w:val="24"/>
        </w:rPr>
        <w:t>All-Star</w:t>
      </w:r>
      <w:r w:rsidR="00A53B0A" w:rsidRPr="0000165C">
        <w:rPr>
          <w:rFonts w:cstheme="minorHAnsi"/>
          <w:b w:val="0"/>
          <w:bCs/>
          <w:sz w:val="24"/>
          <w:szCs w:val="24"/>
        </w:rPr>
        <w:t xml:space="preserve"> uniforms are not ready, </w:t>
      </w:r>
      <w:r w:rsidR="00A53B0A" w:rsidRPr="0000165C">
        <w:rPr>
          <w:rFonts w:cstheme="minorHAnsi"/>
          <w:b w:val="0"/>
          <w:bCs/>
          <w:i/>
          <w:iCs/>
          <w:sz w:val="24"/>
          <w:szCs w:val="24"/>
          <w:u w:val="single"/>
        </w:rPr>
        <w:t>do not wait to take the picture</w:t>
      </w:r>
      <w:r w:rsidR="00A53B0A" w:rsidRPr="0000165C">
        <w:rPr>
          <w:rFonts w:cstheme="minorHAnsi"/>
          <w:b w:val="0"/>
          <w:bCs/>
          <w:sz w:val="24"/>
          <w:szCs w:val="24"/>
        </w:rPr>
        <w:t xml:space="preserve">. Arrange to have the players use their regular season uniforms. These photos must be submitted in time to </w:t>
      </w:r>
      <w:r w:rsidR="00FE4361" w:rsidRPr="0000165C">
        <w:rPr>
          <w:rFonts w:cstheme="minorHAnsi"/>
          <w:b w:val="0"/>
          <w:bCs/>
          <w:sz w:val="24"/>
          <w:szCs w:val="24"/>
        </w:rPr>
        <w:t>prove</w:t>
      </w:r>
      <w:r w:rsidR="00A53B0A" w:rsidRPr="0000165C">
        <w:rPr>
          <w:rFonts w:cstheme="minorHAnsi"/>
          <w:b w:val="0"/>
          <w:bCs/>
          <w:sz w:val="24"/>
          <w:szCs w:val="24"/>
        </w:rPr>
        <w:t xml:space="preserve"> the final program before going to </w:t>
      </w:r>
      <w:r w:rsidR="00FE4361" w:rsidRPr="0000165C">
        <w:rPr>
          <w:rFonts w:cstheme="minorHAnsi"/>
          <w:b w:val="0"/>
          <w:bCs/>
          <w:sz w:val="24"/>
          <w:szCs w:val="24"/>
        </w:rPr>
        <w:t>the press</w:t>
      </w:r>
      <w:r w:rsidR="00A53B0A" w:rsidRPr="0000165C">
        <w:rPr>
          <w:rFonts w:cstheme="minorHAnsi"/>
          <w:b w:val="0"/>
          <w:bCs/>
          <w:sz w:val="24"/>
          <w:szCs w:val="24"/>
        </w:rPr>
        <w:t>.</w:t>
      </w:r>
    </w:p>
    <w:p w14:paraId="32D0E859" w14:textId="77777777" w:rsidR="00A53B0A" w:rsidRPr="0000165C" w:rsidRDefault="00A53B0A" w:rsidP="00A53B0A">
      <w:pPr>
        <w:widowControl w:val="0"/>
        <w:ind w:left="360" w:hanging="360"/>
        <w:rPr>
          <w:rFonts w:cstheme="minorHAnsi"/>
          <w:b w:val="0"/>
          <w:bCs/>
          <w:sz w:val="24"/>
          <w:szCs w:val="24"/>
        </w:rPr>
      </w:pPr>
    </w:p>
    <w:p w14:paraId="136E6AE9"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Submit your photo in a .jpg format. It is recommended that you make sure you use a high-resolution camera.  </w:t>
      </w:r>
    </w:p>
    <w:p w14:paraId="0E08388D" w14:textId="77777777" w:rsidR="00A53B0A" w:rsidRPr="0000165C" w:rsidRDefault="00A53B0A" w:rsidP="00A53B0A">
      <w:pPr>
        <w:widowControl w:val="0"/>
        <w:ind w:left="360" w:hanging="360"/>
        <w:rPr>
          <w:rFonts w:cstheme="minorHAnsi"/>
          <w:b w:val="0"/>
          <w:bCs/>
          <w:sz w:val="24"/>
          <w:szCs w:val="24"/>
        </w:rPr>
      </w:pPr>
    </w:p>
    <w:p w14:paraId="6C6E2CC5" w14:textId="7E752854"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There is no need to submit a description of where each player </w:t>
      </w:r>
      <w:r w:rsidR="00FE4361" w:rsidRPr="0000165C">
        <w:rPr>
          <w:rFonts w:cstheme="minorHAnsi"/>
          <w:b w:val="0"/>
          <w:bCs/>
          <w:sz w:val="24"/>
          <w:szCs w:val="24"/>
        </w:rPr>
        <w:t>is in</w:t>
      </w:r>
      <w:r w:rsidRPr="0000165C">
        <w:rPr>
          <w:rFonts w:cstheme="minorHAnsi"/>
          <w:b w:val="0"/>
          <w:bCs/>
          <w:sz w:val="24"/>
          <w:szCs w:val="24"/>
        </w:rPr>
        <w:t xml:space="preserve"> the picture or their numbers. We will only be posting the rosters below the picture.</w:t>
      </w:r>
    </w:p>
    <w:p w14:paraId="1DEC6D99" w14:textId="77777777" w:rsidR="00A53B0A" w:rsidRPr="0000165C" w:rsidRDefault="00A53B0A" w:rsidP="00D34871">
      <w:pPr>
        <w:widowControl w:val="0"/>
        <w:rPr>
          <w:b w:val="0"/>
          <w:bCs/>
          <w:sz w:val="24"/>
          <w:szCs w:val="24"/>
        </w:rPr>
      </w:pPr>
    </w:p>
    <w:p w14:paraId="0AC226C3" w14:textId="77777777" w:rsidR="00D34871" w:rsidRPr="0000165C" w:rsidRDefault="00D34871" w:rsidP="00D34871">
      <w:pPr>
        <w:widowControl w:val="0"/>
        <w:rPr>
          <w:sz w:val="24"/>
          <w:szCs w:val="24"/>
        </w:rPr>
      </w:pPr>
      <w:r w:rsidRPr="0000165C">
        <w:rPr>
          <w:sz w:val="24"/>
          <w:szCs w:val="24"/>
        </w:rPr>
        <w:t> </w:t>
      </w:r>
    </w:p>
    <w:p w14:paraId="17C6741D" w14:textId="77777777" w:rsidR="00D34871" w:rsidRPr="0000165C" w:rsidRDefault="00D34871" w:rsidP="009A63BE">
      <w:pPr>
        <w:tabs>
          <w:tab w:val="left" w:pos="4275"/>
        </w:tabs>
        <w:rPr>
          <w:rFonts w:cstheme="minorHAnsi"/>
          <w:b w:val="0"/>
          <w:bCs/>
          <w:color w:val="002060"/>
          <w:sz w:val="24"/>
          <w:szCs w:val="24"/>
        </w:rPr>
      </w:pPr>
    </w:p>
    <w:sectPr w:rsidR="00D34871" w:rsidRPr="0000165C" w:rsidSect="0008643A">
      <w:headerReference w:type="default" r:id="rId9"/>
      <w:footerReference w:type="default" r:id="rId10"/>
      <w:pgSz w:w="12240" w:h="15840"/>
      <w:pgMar w:top="720" w:right="864" w:bottom="288" w:left="1152" w:header="0" w:footer="1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6677E" w14:textId="77777777" w:rsidR="00C84E58" w:rsidRDefault="00C84E58">
      <w:r>
        <w:separator/>
      </w:r>
    </w:p>
    <w:p w14:paraId="3F4D2C28" w14:textId="77777777" w:rsidR="00C84E58" w:rsidRDefault="00C84E58"/>
  </w:endnote>
  <w:endnote w:type="continuationSeparator" w:id="0">
    <w:p w14:paraId="3F67630E" w14:textId="77777777" w:rsidR="00C84E58" w:rsidRDefault="00C84E58">
      <w:r>
        <w:continuationSeparator/>
      </w:r>
    </w:p>
    <w:p w14:paraId="7C4FD3AB" w14:textId="77777777" w:rsidR="00C84E58" w:rsidRDefault="00C84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0C925A7D"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65A637BD"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2152" w14:textId="77777777" w:rsidR="00C84E58" w:rsidRDefault="00C84E58">
      <w:r>
        <w:separator/>
      </w:r>
    </w:p>
    <w:p w14:paraId="711426D8" w14:textId="77777777" w:rsidR="00C84E58" w:rsidRDefault="00C84E58"/>
  </w:footnote>
  <w:footnote w:type="continuationSeparator" w:id="0">
    <w:p w14:paraId="38AC5D49" w14:textId="77777777" w:rsidR="00C84E58" w:rsidRDefault="00C84E58">
      <w:r>
        <w:continuationSeparator/>
      </w:r>
    </w:p>
    <w:p w14:paraId="47838772" w14:textId="77777777" w:rsidR="00C84E58" w:rsidRDefault="00C84E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Ind w:w="-36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0D9616FA" w14:textId="77777777" w:rsidTr="00021FC4">
      <w:trPr>
        <w:trHeight w:val="1710"/>
      </w:trPr>
      <w:tc>
        <w:tcPr>
          <w:tcW w:w="9990" w:type="dxa"/>
          <w:tcBorders>
            <w:top w:val="nil"/>
            <w:left w:val="nil"/>
            <w:bottom w:val="single" w:sz="36" w:space="0" w:color="34ABA2" w:themeColor="accent3"/>
            <w:right w:val="nil"/>
          </w:tcBorders>
        </w:tcPr>
        <w:p w14:paraId="73EE072C" w14:textId="69FC4741" w:rsidR="00D077E9" w:rsidRDefault="003A39E0">
          <w:pPr>
            <w:pStyle w:val="Header"/>
          </w:pPr>
          <w:r>
            <w:rPr>
              <w:noProof/>
            </w:rPr>
            <mc:AlternateContent>
              <mc:Choice Requires="wps">
                <w:drawing>
                  <wp:anchor distT="45720" distB="45720" distL="114300" distR="114300" simplePos="0" relativeHeight="251659264" behindDoc="0" locked="0" layoutInCell="1" allowOverlap="1" wp14:anchorId="27CA3BD4" wp14:editId="0E4674E3">
                    <wp:simplePos x="0" y="0"/>
                    <wp:positionH relativeFrom="column">
                      <wp:posOffset>1717675</wp:posOffset>
                    </wp:positionH>
                    <wp:positionV relativeFrom="paragraph">
                      <wp:posOffset>92075</wp:posOffset>
                    </wp:positionV>
                    <wp:extent cx="32289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404620"/>
                            </a:xfrm>
                            <a:prstGeom prst="rect">
                              <a:avLst/>
                            </a:prstGeom>
                            <a:solidFill>
                              <a:srgbClr val="FFFFFF"/>
                            </a:solidFill>
                            <a:ln w="9525">
                              <a:solidFill>
                                <a:srgbClr val="000000"/>
                              </a:solidFill>
                              <a:miter lim="800000"/>
                              <a:headEnd/>
                              <a:tailEnd/>
                            </a:ln>
                          </wps:spPr>
                          <wps:txbx>
                            <w:txbxContent>
                              <w:p w14:paraId="6B4C1AE5" w14:textId="2219BA43" w:rsidR="00381B0F" w:rsidRDefault="00381B0F" w:rsidP="00381B0F">
                                <w:pPr>
                                  <w:jc w:val="center"/>
                                </w:pPr>
                                <w:bookmarkStart w:id="1" w:name="_Hlk169977418"/>
                                <w:bookmarkStart w:id="2"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1"/>
                                <w:bookmarkEnd w:id="2"/>
                                <w:r w:rsidR="00DC795C">
                                  <w:t xml:space="preserve"> COACHES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CA3BD4" id="_x0000_t202" coordsize="21600,21600" o:spt="202" path="m,l,21600r21600,l21600,xe">
                    <v:stroke joinstyle="miter"/>
                    <v:path gradientshapeok="t" o:connecttype="rect"/>
                  </v:shapetype>
                  <v:shape id="Text Box 2" o:spid="_x0000_s1026" type="#_x0000_t202" style="position:absolute;margin-left:135.25pt;margin-top:7.25pt;width:25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">
                    <v:textbox style="mso-fit-shape-to-text:t">
                      <w:txbxContent>
                        <w:p w14:paraId="6B4C1AE5" w14:textId="2219BA43" w:rsidR="00381B0F" w:rsidRDefault="00381B0F" w:rsidP="00381B0F">
                          <w:pPr>
                            <w:jc w:val="center"/>
                          </w:pPr>
                          <w:bookmarkStart w:id="3" w:name="_Hlk169977418"/>
                          <w:bookmarkStart w:id="4" w:name="_Hlk169977419"/>
                          <w:r>
                            <w:t>WASHINGTON STATE LITTLE LEAGUE</w:t>
                          </w:r>
                        </w:p>
                        <w:p w14:paraId="70F195D1" w14:textId="0582EB54" w:rsidR="00381B0F" w:rsidRDefault="00CB3330" w:rsidP="00086056">
                          <w:pPr>
                            <w:jc w:val="center"/>
                          </w:pPr>
                          <w:r>
                            <w:t xml:space="preserve">SOFTBALL 9-11 </w:t>
                          </w:r>
                          <w:r w:rsidR="00381B0F">
                            <w:t>STATE CHAMPIONSHIP</w:t>
                          </w:r>
                          <w:bookmarkEnd w:id="3"/>
                          <w:bookmarkEnd w:id="4"/>
                          <w:r w:rsidR="00DC795C">
                            <w:t xml:space="preserve"> COACHES GUIDE</w:t>
                          </w:r>
                        </w:p>
                      </w:txbxContent>
                    </v:textbox>
                    <w10:wrap type="square"/>
                  </v:shape>
                </w:pict>
              </mc:Fallback>
            </mc:AlternateContent>
          </w:r>
          <w:r w:rsidR="00D17EC9">
            <w:rPr>
              <w:noProof/>
            </w:rPr>
            <w:drawing>
              <wp:inline distT="0" distB="0" distL="0" distR="0" wp14:anchorId="133ADE7F" wp14:editId="34A3F98C">
                <wp:extent cx="1562100" cy="913765"/>
                <wp:effectExtent l="0" t="0" r="0" b="635"/>
                <wp:docPr id="1413537318" name="Picture 141353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04040" cy="938298"/>
                        </a:xfrm>
                        <a:prstGeom prst="rect">
                          <a:avLst/>
                        </a:prstGeom>
                      </pic:spPr>
                    </pic:pic>
                  </a:graphicData>
                </a:graphic>
              </wp:inline>
            </w:drawing>
          </w:r>
        </w:p>
      </w:tc>
    </w:tr>
  </w:tbl>
  <w:p w14:paraId="51FC2F30" w14:textId="55FDFF4D" w:rsidR="00D077E9" w:rsidRDefault="00D077E9" w:rsidP="00904241">
    <w:pPr>
      <w:pStyle w:val="Header"/>
      <w:tabs>
        <w:tab w:val="left" w:pos="5985"/>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76B"/>
    <w:multiLevelType w:val="hybridMultilevel"/>
    <w:tmpl w:val="B974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7F99"/>
    <w:multiLevelType w:val="multilevel"/>
    <w:tmpl w:val="AB2E9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B6256"/>
    <w:multiLevelType w:val="hybridMultilevel"/>
    <w:tmpl w:val="82DE25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D2489"/>
    <w:multiLevelType w:val="hybridMultilevel"/>
    <w:tmpl w:val="FD9027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366C67"/>
    <w:multiLevelType w:val="hybridMultilevel"/>
    <w:tmpl w:val="E0303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C70001"/>
    <w:multiLevelType w:val="hybridMultilevel"/>
    <w:tmpl w:val="946A1FD4"/>
    <w:lvl w:ilvl="0" w:tplc="0AE0A1DC">
      <w:start w:val="1"/>
      <w:numFmt w:val="bullet"/>
      <w:lvlText w:val="-"/>
      <w:lvlJc w:val="left"/>
      <w:pPr>
        <w:ind w:left="144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D6353"/>
    <w:multiLevelType w:val="hybridMultilevel"/>
    <w:tmpl w:val="514ADA04"/>
    <w:lvl w:ilvl="0" w:tplc="0AE0A1DC">
      <w:start w:val="1"/>
      <w:numFmt w:val="bullet"/>
      <w:lvlText w:val="-"/>
      <w:lvlJc w:val="left"/>
      <w:pPr>
        <w:ind w:left="1440" w:hanging="360"/>
      </w:pPr>
      <w:rPr>
        <w:rFonts w:ascii="Calibri" w:eastAsiaTheme="minorEastAsia" w:hAnsi="Calibri" w:cs="Calibri"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817182"/>
    <w:multiLevelType w:val="multilevel"/>
    <w:tmpl w:val="B58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1B7FE2"/>
    <w:multiLevelType w:val="hybridMultilevel"/>
    <w:tmpl w:val="94B2DAFE"/>
    <w:lvl w:ilvl="0" w:tplc="C0B47272">
      <w:start w:val="1"/>
      <w:numFmt w:val="bullet"/>
      <w:lvlText w:val="•"/>
      <w:lvlJc w:val="left"/>
      <w:pPr>
        <w:tabs>
          <w:tab w:val="num" w:pos="720"/>
        </w:tabs>
        <w:ind w:left="720" w:hanging="360"/>
      </w:pPr>
      <w:rPr>
        <w:rFonts w:ascii="Arial" w:hAnsi="Arial" w:hint="default"/>
      </w:rPr>
    </w:lvl>
    <w:lvl w:ilvl="1" w:tplc="04601CBC">
      <w:start w:val="1"/>
      <w:numFmt w:val="bullet"/>
      <w:lvlText w:val="•"/>
      <w:lvlJc w:val="left"/>
      <w:pPr>
        <w:tabs>
          <w:tab w:val="num" w:pos="1440"/>
        </w:tabs>
        <w:ind w:left="1440" w:hanging="360"/>
      </w:pPr>
      <w:rPr>
        <w:rFonts w:ascii="Arial" w:hAnsi="Arial" w:hint="default"/>
      </w:rPr>
    </w:lvl>
    <w:lvl w:ilvl="2" w:tplc="9CB684E8">
      <w:numFmt w:val="bullet"/>
      <w:lvlText w:val="•"/>
      <w:lvlJc w:val="left"/>
      <w:pPr>
        <w:tabs>
          <w:tab w:val="num" w:pos="2160"/>
        </w:tabs>
        <w:ind w:left="2160" w:hanging="360"/>
      </w:pPr>
      <w:rPr>
        <w:rFonts w:ascii="Arial" w:hAnsi="Arial" w:hint="default"/>
      </w:rPr>
    </w:lvl>
    <w:lvl w:ilvl="3" w:tplc="5F1877B6" w:tentative="1">
      <w:start w:val="1"/>
      <w:numFmt w:val="bullet"/>
      <w:lvlText w:val="•"/>
      <w:lvlJc w:val="left"/>
      <w:pPr>
        <w:tabs>
          <w:tab w:val="num" w:pos="2880"/>
        </w:tabs>
        <w:ind w:left="2880" w:hanging="360"/>
      </w:pPr>
      <w:rPr>
        <w:rFonts w:ascii="Arial" w:hAnsi="Arial" w:hint="default"/>
      </w:rPr>
    </w:lvl>
    <w:lvl w:ilvl="4" w:tplc="E3688930" w:tentative="1">
      <w:start w:val="1"/>
      <w:numFmt w:val="bullet"/>
      <w:lvlText w:val="•"/>
      <w:lvlJc w:val="left"/>
      <w:pPr>
        <w:tabs>
          <w:tab w:val="num" w:pos="3600"/>
        </w:tabs>
        <w:ind w:left="3600" w:hanging="360"/>
      </w:pPr>
      <w:rPr>
        <w:rFonts w:ascii="Arial" w:hAnsi="Arial" w:hint="default"/>
      </w:rPr>
    </w:lvl>
    <w:lvl w:ilvl="5" w:tplc="90662FD4" w:tentative="1">
      <w:start w:val="1"/>
      <w:numFmt w:val="bullet"/>
      <w:lvlText w:val="•"/>
      <w:lvlJc w:val="left"/>
      <w:pPr>
        <w:tabs>
          <w:tab w:val="num" w:pos="4320"/>
        </w:tabs>
        <w:ind w:left="4320" w:hanging="360"/>
      </w:pPr>
      <w:rPr>
        <w:rFonts w:ascii="Arial" w:hAnsi="Arial" w:hint="default"/>
      </w:rPr>
    </w:lvl>
    <w:lvl w:ilvl="6" w:tplc="48E25EB6" w:tentative="1">
      <w:start w:val="1"/>
      <w:numFmt w:val="bullet"/>
      <w:lvlText w:val="•"/>
      <w:lvlJc w:val="left"/>
      <w:pPr>
        <w:tabs>
          <w:tab w:val="num" w:pos="5040"/>
        </w:tabs>
        <w:ind w:left="5040" w:hanging="360"/>
      </w:pPr>
      <w:rPr>
        <w:rFonts w:ascii="Arial" w:hAnsi="Arial" w:hint="default"/>
      </w:rPr>
    </w:lvl>
    <w:lvl w:ilvl="7" w:tplc="D410F7C4" w:tentative="1">
      <w:start w:val="1"/>
      <w:numFmt w:val="bullet"/>
      <w:lvlText w:val="•"/>
      <w:lvlJc w:val="left"/>
      <w:pPr>
        <w:tabs>
          <w:tab w:val="num" w:pos="5760"/>
        </w:tabs>
        <w:ind w:left="5760" w:hanging="360"/>
      </w:pPr>
      <w:rPr>
        <w:rFonts w:ascii="Arial" w:hAnsi="Arial" w:hint="default"/>
      </w:rPr>
    </w:lvl>
    <w:lvl w:ilvl="8" w:tplc="B2FE26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7C6876"/>
    <w:multiLevelType w:val="hybridMultilevel"/>
    <w:tmpl w:val="0A5A5B54"/>
    <w:lvl w:ilvl="0" w:tplc="0AE0A1DC">
      <w:start w:val="1"/>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B855D3"/>
    <w:multiLevelType w:val="hybridMultilevel"/>
    <w:tmpl w:val="9A36AFEA"/>
    <w:lvl w:ilvl="0" w:tplc="F0126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061620">
    <w:abstractNumId w:val="2"/>
  </w:num>
  <w:num w:numId="2" w16cid:durableId="988947747">
    <w:abstractNumId w:val="10"/>
  </w:num>
  <w:num w:numId="3" w16cid:durableId="770927874">
    <w:abstractNumId w:val="9"/>
  </w:num>
  <w:num w:numId="4" w16cid:durableId="1406685450">
    <w:abstractNumId w:val="5"/>
  </w:num>
  <w:num w:numId="5" w16cid:durableId="680857028">
    <w:abstractNumId w:val="6"/>
  </w:num>
  <w:num w:numId="6" w16cid:durableId="99419144">
    <w:abstractNumId w:val="8"/>
  </w:num>
  <w:num w:numId="7" w16cid:durableId="1001666137">
    <w:abstractNumId w:val="4"/>
  </w:num>
  <w:num w:numId="8" w16cid:durableId="1610241966">
    <w:abstractNumId w:val="3"/>
  </w:num>
  <w:num w:numId="9" w16cid:durableId="1726369745">
    <w:abstractNumId w:val="0"/>
  </w:num>
  <w:num w:numId="10" w16cid:durableId="1569731435">
    <w:abstractNumId w:val="1"/>
  </w:num>
  <w:num w:numId="11" w16cid:durableId="60885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FD"/>
    <w:rsid w:val="0000165C"/>
    <w:rsid w:val="00003DB3"/>
    <w:rsid w:val="000055CF"/>
    <w:rsid w:val="00007965"/>
    <w:rsid w:val="00014136"/>
    <w:rsid w:val="000156B1"/>
    <w:rsid w:val="00021FC4"/>
    <w:rsid w:val="0002482E"/>
    <w:rsid w:val="0004350D"/>
    <w:rsid w:val="00050324"/>
    <w:rsid w:val="000579BA"/>
    <w:rsid w:val="000634D6"/>
    <w:rsid w:val="000727A0"/>
    <w:rsid w:val="00084F32"/>
    <w:rsid w:val="00086056"/>
    <w:rsid w:val="0008643A"/>
    <w:rsid w:val="00087A25"/>
    <w:rsid w:val="000A0150"/>
    <w:rsid w:val="000B2251"/>
    <w:rsid w:val="000B3741"/>
    <w:rsid w:val="000C0447"/>
    <w:rsid w:val="000C1DA6"/>
    <w:rsid w:val="000C241D"/>
    <w:rsid w:val="000C277A"/>
    <w:rsid w:val="000C2B6E"/>
    <w:rsid w:val="000C3C43"/>
    <w:rsid w:val="000D3879"/>
    <w:rsid w:val="000D3ECB"/>
    <w:rsid w:val="000E192E"/>
    <w:rsid w:val="000E1AFD"/>
    <w:rsid w:val="000E251C"/>
    <w:rsid w:val="000E63C9"/>
    <w:rsid w:val="000F2B70"/>
    <w:rsid w:val="001001D5"/>
    <w:rsid w:val="00103507"/>
    <w:rsid w:val="00106E17"/>
    <w:rsid w:val="00107F6D"/>
    <w:rsid w:val="00111474"/>
    <w:rsid w:val="001122CA"/>
    <w:rsid w:val="00120F93"/>
    <w:rsid w:val="0012351C"/>
    <w:rsid w:val="0012728F"/>
    <w:rsid w:val="00127A94"/>
    <w:rsid w:val="00130E9D"/>
    <w:rsid w:val="00140D2C"/>
    <w:rsid w:val="00150A6D"/>
    <w:rsid w:val="00154874"/>
    <w:rsid w:val="001612E7"/>
    <w:rsid w:val="00162669"/>
    <w:rsid w:val="00174DE1"/>
    <w:rsid w:val="00176865"/>
    <w:rsid w:val="0017741B"/>
    <w:rsid w:val="00185B35"/>
    <w:rsid w:val="0019739C"/>
    <w:rsid w:val="001B682A"/>
    <w:rsid w:val="001C6E0C"/>
    <w:rsid w:val="001D481D"/>
    <w:rsid w:val="001E1749"/>
    <w:rsid w:val="001E6AA6"/>
    <w:rsid w:val="001F2BC8"/>
    <w:rsid w:val="001F5F6B"/>
    <w:rsid w:val="001F7E01"/>
    <w:rsid w:val="00212AC5"/>
    <w:rsid w:val="00225F97"/>
    <w:rsid w:val="00237DCF"/>
    <w:rsid w:val="00240A43"/>
    <w:rsid w:val="00243EBC"/>
    <w:rsid w:val="00246A35"/>
    <w:rsid w:val="002614A8"/>
    <w:rsid w:val="00276D2F"/>
    <w:rsid w:val="0027744F"/>
    <w:rsid w:val="00281F83"/>
    <w:rsid w:val="00284348"/>
    <w:rsid w:val="0029636F"/>
    <w:rsid w:val="002A28D1"/>
    <w:rsid w:val="002B6771"/>
    <w:rsid w:val="002D4B37"/>
    <w:rsid w:val="002E270A"/>
    <w:rsid w:val="002E58A7"/>
    <w:rsid w:val="002F0DFD"/>
    <w:rsid w:val="002F51F5"/>
    <w:rsid w:val="00311462"/>
    <w:rsid w:val="00312137"/>
    <w:rsid w:val="00312D42"/>
    <w:rsid w:val="00316936"/>
    <w:rsid w:val="00330359"/>
    <w:rsid w:val="003333F3"/>
    <w:rsid w:val="0033762F"/>
    <w:rsid w:val="003427B2"/>
    <w:rsid w:val="003469A6"/>
    <w:rsid w:val="00350668"/>
    <w:rsid w:val="00353837"/>
    <w:rsid w:val="003622F7"/>
    <w:rsid w:val="00366C7E"/>
    <w:rsid w:val="00381B0F"/>
    <w:rsid w:val="00384EA3"/>
    <w:rsid w:val="00395DC1"/>
    <w:rsid w:val="003A39A1"/>
    <w:rsid w:val="003A39E0"/>
    <w:rsid w:val="003C2191"/>
    <w:rsid w:val="003C7CFD"/>
    <w:rsid w:val="003D1881"/>
    <w:rsid w:val="003D3863"/>
    <w:rsid w:val="003D4427"/>
    <w:rsid w:val="003E5431"/>
    <w:rsid w:val="003E7364"/>
    <w:rsid w:val="004002A7"/>
    <w:rsid w:val="00404DB5"/>
    <w:rsid w:val="00410EAB"/>
    <w:rsid w:val="004110DE"/>
    <w:rsid w:val="00416AD1"/>
    <w:rsid w:val="0043253C"/>
    <w:rsid w:val="004360D7"/>
    <w:rsid w:val="0044085A"/>
    <w:rsid w:val="00451660"/>
    <w:rsid w:val="0045398B"/>
    <w:rsid w:val="004604D9"/>
    <w:rsid w:val="00465FB6"/>
    <w:rsid w:val="00466EDD"/>
    <w:rsid w:val="00467167"/>
    <w:rsid w:val="004673F3"/>
    <w:rsid w:val="0048262B"/>
    <w:rsid w:val="00487F56"/>
    <w:rsid w:val="00490B80"/>
    <w:rsid w:val="004970BA"/>
    <w:rsid w:val="004A0B1D"/>
    <w:rsid w:val="004A409C"/>
    <w:rsid w:val="004A52AF"/>
    <w:rsid w:val="004B21A5"/>
    <w:rsid w:val="004C6A83"/>
    <w:rsid w:val="004C7050"/>
    <w:rsid w:val="004C7225"/>
    <w:rsid w:val="004D175A"/>
    <w:rsid w:val="004D1975"/>
    <w:rsid w:val="004D5AA8"/>
    <w:rsid w:val="004F19FA"/>
    <w:rsid w:val="004F4F54"/>
    <w:rsid w:val="004F55AF"/>
    <w:rsid w:val="005037F0"/>
    <w:rsid w:val="005137F8"/>
    <w:rsid w:val="00516A86"/>
    <w:rsid w:val="005205ED"/>
    <w:rsid w:val="00522831"/>
    <w:rsid w:val="005275F6"/>
    <w:rsid w:val="00530871"/>
    <w:rsid w:val="0053491F"/>
    <w:rsid w:val="00555073"/>
    <w:rsid w:val="005622BB"/>
    <w:rsid w:val="00572102"/>
    <w:rsid w:val="005748B0"/>
    <w:rsid w:val="005775D2"/>
    <w:rsid w:val="00580AE7"/>
    <w:rsid w:val="00583451"/>
    <w:rsid w:val="00591BFD"/>
    <w:rsid w:val="005A61C9"/>
    <w:rsid w:val="005B51C3"/>
    <w:rsid w:val="005B615A"/>
    <w:rsid w:val="005C3D06"/>
    <w:rsid w:val="005D4DFE"/>
    <w:rsid w:val="005D6D35"/>
    <w:rsid w:val="005E092E"/>
    <w:rsid w:val="005F1518"/>
    <w:rsid w:val="005F1BB0"/>
    <w:rsid w:val="005F1F51"/>
    <w:rsid w:val="005F30FE"/>
    <w:rsid w:val="005F7EAD"/>
    <w:rsid w:val="0061337A"/>
    <w:rsid w:val="006212DD"/>
    <w:rsid w:val="00623440"/>
    <w:rsid w:val="006331B9"/>
    <w:rsid w:val="00650599"/>
    <w:rsid w:val="00653110"/>
    <w:rsid w:val="00654938"/>
    <w:rsid w:val="00656C4D"/>
    <w:rsid w:val="00660923"/>
    <w:rsid w:val="00676140"/>
    <w:rsid w:val="00683EB1"/>
    <w:rsid w:val="006872A3"/>
    <w:rsid w:val="00694072"/>
    <w:rsid w:val="006A6321"/>
    <w:rsid w:val="006B4748"/>
    <w:rsid w:val="006B6E7B"/>
    <w:rsid w:val="006C4320"/>
    <w:rsid w:val="006D25EB"/>
    <w:rsid w:val="006D359E"/>
    <w:rsid w:val="006E5716"/>
    <w:rsid w:val="006F029E"/>
    <w:rsid w:val="006F542F"/>
    <w:rsid w:val="00717075"/>
    <w:rsid w:val="00720373"/>
    <w:rsid w:val="007302B3"/>
    <w:rsid w:val="00730733"/>
    <w:rsid w:val="00730E3A"/>
    <w:rsid w:val="00736AAF"/>
    <w:rsid w:val="00742C41"/>
    <w:rsid w:val="00756C73"/>
    <w:rsid w:val="00765B2A"/>
    <w:rsid w:val="00777D9D"/>
    <w:rsid w:val="0078135A"/>
    <w:rsid w:val="00783A34"/>
    <w:rsid w:val="00786C8D"/>
    <w:rsid w:val="0079124A"/>
    <w:rsid w:val="007921BE"/>
    <w:rsid w:val="007953CF"/>
    <w:rsid w:val="007A7086"/>
    <w:rsid w:val="007B65AA"/>
    <w:rsid w:val="007C2C35"/>
    <w:rsid w:val="007C4686"/>
    <w:rsid w:val="007C6B52"/>
    <w:rsid w:val="007D16C5"/>
    <w:rsid w:val="007F692B"/>
    <w:rsid w:val="007F7E03"/>
    <w:rsid w:val="00827E5A"/>
    <w:rsid w:val="0083027C"/>
    <w:rsid w:val="00841D1E"/>
    <w:rsid w:val="008571EA"/>
    <w:rsid w:val="00857390"/>
    <w:rsid w:val="00862FE4"/>
    <w:rsid w:val="0086389A"/>
    <w:rsid w:val="00865D85"/>
    <w:rsid w:val="0087225B"/>
    <w:rsid w:val="0087605E"/>
    <w:rsid w:val="008A6D83"/>
    <w:rsid w:val="008B0182"/>
    <w:rsid w:val="008B1FEE"/>
    <w:rsid w:val="008B2474"/>
    <w:rsid w:val="008D21E7"/>
    <w:rsid w:val="008D6080"/>
    <w:rsid w:val="008E5AFA"/>
    <w:rsid w:val="008F19E2"/>
    <w:rsid w:val="00901BBE"/>
    <w:rsid w:val="00903C32"/>
    <w:rsid w:val="00904241"/>
    <w:rsid w:val="009056D0"/>
    <w:rsid w:val="00905B06"/>
    <w:rsid w:val="00910DD1"/>
    <w:rsid w:val="00911300"/>
    <w:rsid w:val="00916B16"/>
    <w:rsid w:val="009173B9"/>
    <w:rsid w:val="00920BF8"/>
    <w:rsid w:val="00925FBF"/>
    <w:rsid w:val="009300F2"/>
    <w:rsid w:val="00930FEA"/>
    <w:rsid w:val="0093335D"/>
    <w:rsid w:val="0093613E"/>
    <w:rsid w:val="00943026"/>
    <w:rsid w:val="00944A50"/>
    <w:rsid w:val="00966B81"/>
    <w:rsid w:val="00971E36"/>
    <w:rsid w:val="00972336"/>
    <w:rsid w:val="00977ABA"/>
    <w:rsid w:val="0098165E"/>
    <w:rsid w:val="00982E34"/>
    <w:rsid w:val="009912CF"/>
    <w:rsid w:val="0099503B"/>
    <w:rsid w:val="009A493B"/>
    <w:rsid w:val="009A63BE"/>
    <w:rsid w:val="009C7720"/>
    <w:rsid w:val="009D73CD"/>
    <w:rsid w:val="009F7CF1"/>
    <w:rsid w:val="00A030D6"/>
    <w:rsid w:val="00A23AFA"/>
    <w:rsid w:val="00A309D9"/>
    <w:rsid w:val="00A316E1"/>
    <w:rsid w:val="00A31B3E"/>
    <w:rsid w:val="00A34D59"/>
    <w:rsid w:val="00A42164"/>
    <w:rsid w:val="00A532F3"/>
    <w:rsid w:val="00A53B0A"/>
    <w:rsid w:val="00A61253"/>
    <w:rsid w:val="00A62E50"/>
    <w:rsid w:val="00A649C3"/>
    <w:rsid w:val="00A753C8"/>
    <w:rsid w:val="00A75D3B"/>
    <w:rsid w:val="00A8489E"/>
    <w:rsid w:val="00A9419A"/>
    <w:rsid w:val="00A974D9"/>
    <w:rsid w:val="00AA1CA5"/>
    <w:rsid w:val="00AC29F3"/>
    <w:rsid w:val="00AD6A1D"/>
    <w:rsid w:val="00B04F8D"/>
    <w:rsid w:val="00B20BC3"/>
    <w:rsid w:val="00B231E5"/>
    <w:rsid w:val="00B23363"/>
    <w:rsid w:val="00B26CFC"/>
    <w:rsid w:val="00B30952"/>
    <w:rsid w:val="00B327F3"/>
    <w:rsid w:val="00B32ED0"/>
    <w:rsid w:val="00B34AF4"/>
    <w:rsid w:val="00B3525C"/>
    <w:rsid w:val="00B35CC7"/>
    <w:rsid w:val="00B63621"/>
    <w:rsid w:val="00B7167B"/>
    <w:rsid w:val="00B7474F"/>
    <w:rsid w:val="00B84A59"/>
    <w:rsid w:val="00BA0338"/>
    <w:rsid w:val="00BB6B09"/>
    <w:rsid w:val="00BB716B"/>
    <w:rsid w:val="00BC193B"/>
    <w:rsid w:val="00BC7ED6"/>
    <w:rsid w:val="00BD41E5"/>
    <w:rsid w:val="00BD4593"/>
    <w:rsid w:val="00BE7223"/>
    <w:rsid w:val="00BF286F"/>
    <w:rsid w:val="00C02B87"/>
    <w:rsid w:val="00C17D5C"/>
    <w:rsid w:val="00C239A6"/>
    <w:rsid w:val="00C4086D"/>
    <w:rsid w:val="00C440A9"/>
    <w:rsid w:val="00C52F69"/>
    <w:rsid w:val="00C56AC4"/>
    <w:rsid w:val="00C71EC1"/>
    <w:rsid w:val="00C75123"/>
    <w:rsid w:val="00C8088D"/>
    <w:rsid w:val="00C81126"/>
    <w:rsid w:val="00C84E58"/>
    <w:rsid w:val="00C8677B"/>
    <w:rsid w:val="00C975A0"/>
    <w:rsid w:val="00CA1896"/>
    <w:rsid w:val="00CB3330"/>
    <w:rsid w:val="00CB5B28"/>
    <w:rsid w:val="00CD3DB5"/>
    <w:rsid w:val="00CF5371"/>
    <w:rsid w:val="00CF6D92"/>
    <w:rsid w:val="00D0323A"/>
    <w:rsid w:val="00D0559F"/>
    <w:rsid w:val="00D077E9"/>
    <w:rsid w:val="00D11947"/>
    <w:rsid w:val="00D12E78"/>
    <w:rsid w:val="00D14014"/>
    <w:rsid w:val="00D17EC9"/>
    <w:rsid w:val="00D34871"/>
    <w:rsid w:val="00D34A86"/>
    <w:rsid w:val="00D415A3"/>
    <w:rsid w:val="00D42CB7"/>
    <w:rsid w:val="00D4694F"/>
    <w:rsid w:val="00D53C23"/>
    <w:rsid w:val="00D5413D"/>
    <w:rsid w:val="00D570A9"/>
    <w:rsid w:val="00D651CE"/>
    <w:rsid w:val="00D6573B"/>
    <w:rsid w:val="00D70D02"/>
    <w:rsid w:val="00D770C7"/>
    <w:rsid w:val="00D86945"/>
    <w:rsid w:val="00D90290"/>
    <w:rsid w:val="00D975F4"/>
    <w:rsid w:val="00DA566A"/>
    <w:rsid w:val="00DB5694"/>
    <w:rsid w:val="00DB76C8"/>
    <w:rsid w:val="00DC405F"/>
    <w:rsid w:val="00DC795C"/>
    <w:rsid w:val="00DD152F"/>
    <w:rsid w:val="00DE00E8"/>
    <w:rsid w:val="00DE213F"/>
    <w:rsid w:val="00DF027C"/>
    <w:rsid w:val="00E00431"/>
    <w:rsid w:val="00E00A32"/>
    <w:rsid w:val="00E1693C"/>
    <w:rsid w:val="00E22ACD"/>
    <w:rsid w:val="00E330C4"/>
    <w:rsid w:val="00E34635"/>
    <w:rsid w:val="00E35516"/>
    <w:rsid w:val="00E400D7"/>
    <w:rsid w:val="00E50890"/>
    <w:rsid w:val="00E540A8"/>
    <w:rsid w:val="00E5472D"/>
    <w:rsid w:val="00E60161"/>
    <w:rsid w:val="00E620B0"/>
    <w:rsid w:val="00E81B40"/>
    <w:rsid w:val="00E86C21"/>
    <w:rsid w:val="00E913CF"/>
    <w:rsid w:val="00E96D0A"/>
    <w:rsid w:val="00EC49FC"/>
    <w:rsid w:val="00EC5F08"/>
    <w:rsid w:val="00EE06E1"/>
    <w:rsid w:val="00EE370D"/>
    <w:rsid w:val="00EF3A61"/>
    <w:rsid w:val="00EF555B"/>
    <w:rsid w:val="00EF577F"/>
    <w:rsid w:val="00F0190E"/>
    <w:rsid w:val="00F027BB"/>
    <w:rsid w:val="00F11DCF"/>
    <w:rsid w:val="00F162EA"/>
    <w:rsid w:val="00F2762F"/>
    <w:rsid w:val="00F34699"/>
    <w:rsid w:val="00F40C25"/>
    <w:rsid w:val="00F46311"/>
    <w:rsid w:val="00F47EBD"/>
    <w:rsid w:val="00F52D27"/>
    <w:rsid w:val="00F534A8"/>
    <w:rsid w:val="00F830F9"/>
    <w:rsid w:val="00F83527"/>
    <w:rsid w:val="00FA1E39"/>
    <w:rsid w:val="00FA744A"/>
    <w:rsid w:val="00FB5EEC"/>
    <w:rsid w:val="00FD4E30"/>
    <w:rsid w:val="00FD583F"/>
    <w:rsid w:val="00FD7488"/>
    <w:rsid w:val="00FE4361"/>
    <w:rsid w:val="00FF16B4"/>
    <w:rsid w:val="23A851DB"/>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34BE4"/>
  <w15:docId w15:val="{9FFCDA00-C9F3-4D2B-93C3-6727D2C7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1E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381B0F"/>
    <w:rPr>
      <w:color w:val="085296"/>
      <w:u w:val="single"/>
    </w:rPr>
  </w:style>
  <w:style w:type="paragraph" w:customStyle="1" w:styleId="Default">
    <w:name w:val="Default"/>
    <w:rsid w:val="00381B0F"/>
    <w:pPr>
      <w:spacing w:after="0" w:line="285" w:lineRule="auto"/>
    </w:pPr>
    <w:rPr>
      <w:rFonts w:ascii="Arial" w:eastAsia="Times New Roman" w:hAnsi="Arial" w:cs="Arial"/>
      <w:color w:val="000000"/>
      <w:kern w:val="28"/>
      <w14:ligatures w14:val="standard"/>
      <w14:cntxtAlts/>
    </w:rPr>
  </w:style>
  <w:style w:type="character" w:styleId="UnresolvedMention">
    <w:name w:val="Unresolved Mention"/>
    <w:basedOn w:val="DefaultParagraphFont"/>
    <w:uiPriority w:val="99"/>
    <w:semiHidden/>
    <w:unhideWhenUsed/>
    <w:rsid w:val="00E330C4"/>
    <w:rPr>
      <w:color w:val="605E5C"/>
      <w:shd w:val="clear" w:color="auto" w:fill="E1DFDD"/>
    </w:rPr>
  </w:style>
  <w:style w:type="character" w:styleId="FollowedHyperlink">
    <w:name w:val="FollowedHyperlink"/>
    <w:basedOn w:val="DefaultParagraphFont"/>
    <w:uiPriority w:val="99"/>
    <w:semiHidden/>
    <w:unhideWhenUsed/>
    <w:rsid w:val="002B6771"/>
    <w:rPr>
      <w:color w:val="3592CF" w:themeColor="followedHyperlink"/>
      <w:u w:val="single"/>
    </w:rPr>
  </w:style>
  <w:style w:type="paragraph" w:styleId="ListParagraph">
    <w:name w:val="List Paragraph"/>
    <w:basedOn w:val="Normal"/>
    <w:uiPriority w:val="34"/>
    <w:unhideWhenUsed/>
    <w:qFormat/>
    <w:rsid w:val="00E96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2617">
      <w:bodyDiv w:val="1"/>
      <w:marLeft w:val="0"/>
      <w:marRight w:val="0"/>
      <w:marTop w:val="0"/>
      <w:marBottom w:val="0"/>
      <w:divBdr>
        <w:top w:val="none" w:sz="0" w:space="0" w:color="auto"/>
        <w:left w:val="none" w:sz="0" w:space="0" w:color="auto"/>
        <w:bottom w:val="none" w:sz="0" w:space="0" w:color="auto"/>
        <w:right w:val="none" w:sz="0" w:space="0" w:color="auto"/>
      </w:divBdr>
    </w:div>
    <w:div w:id="380594199">
      <w:bodyDiv w:val="1"/>
      <w:marLeft w:val="0"/>
      <w:marRight w:val="0"/>
      <w:marTop w:val="0"/>
      <w:marBottom w:val="0"/>
      <w:divBdr>
        <w:top w:val="none" w:sz="0" w:space="0" w:color="auto"/>
        <w:left w:val="none" w:sz="0" w:space="0" w:color="auto"/>
        <w:bottom w:val="none" w:sz="0" w:space="0" w:color="auto"/>
        <w:right w:val="none" w:sz="0" w:space="0" w:color="auto"/>
      </w:divBdr>
    </w:div>
    <w:div w:id="381102361">
      <w:bodyDiv w:val="1"/>
      <w:marLeft w:val="0"/>
      <w:marRight w:val="0"/>
      <w:marTop w:val="0"/>
      <w:marBottom w:val="0"/>
      <w:divBdr>
        <w:top w:val="none" w:sz="0" w:space="0" w:color="auto"/>
        <w:left w:val="none" w:sz="0" w:space="0" w:color="auto"/>
        <w:bottom w:val="none" w:sz="0" w:space="0" w:color="auto"/>
        <w:right w:val="none" w:sz="0" w:space="0" w:color="auto"/>
      </w:divBdr>
    </w:div>
    <w:div w:id="441270359">
      <w:bodyDiv w:val="1"/>
      <w:marLeft w:val="0"/>
      <w:marRight w:val="0"/>
      <w:marTop w:val="0"/>
      <w:marBottom w:val="0"/>
      <w:divBdr>
        <w:top w:val="none" w:sz="0" w:space="0" w:color="auto"/>
        <w:left w:val="none" w:sz="0" w:space="0" w:color="auto"/>
        <w:bottom w:val="none" w:sz="0" w:space="0" w:color="auto"/>
        <w:right w:val="none" w:sz="0" w:space="0" w:color="auto"/>
      </w:divBdr>
    </w:div>
    <w:div w:id="491338100">
      <w:bodyDiv w:val="1"/>
      <w:marLeft w:val="0"/>
      <w:marRight w:val="0"/>
      <w:marTop w:val="0"/>
      <w:marBottom w:val="0"/>
      <w:divBdr>
        <w:top w:val="none" w:sz="0" w:space="0" w:color="auto"/>
        <w:left w:val="none" w:sz="0" w:space="0" w:color="auto"/>
        <w:bottom w:val="none" w:sz="0" w:space="0" w:color="auto"/>
        <w:right w:val="none" w:sz="0" w:space="0" w:color="auto"/>
      </w:divBdr>
    </w:div>
    <w:div w:id="780685896">
      <w:bodyDiv w:val="1"/>
      <w:marLeft w:val="0"/>
      <w:marRight w:val="0"/>
      <w:marTop w:val="0"/>
      <w:marBottom w:val="0"/>
      <w:divBdr>
        <w:top w:val="none" w:sz="0" w:space="0" w:color="auto"/>
        <w:left w:val="none" w:sz="0" w:space="0" w:color="auto"/>
        <w:bottom w:val="none" w:sz="0" w:space="0" w:color="auto"/>
        <w:right w:val="none" w:sz="0" w:space="0" w:color="auto"/>
      </w:divBdr>
    </w:div>
    <w:div w:id="908879939">
      <w:bodyDiv w:val="1"/>
      <w:marLeft w:val="0"/>
      <w:marRight w:val="0"/>
      <w:marTop w:val="0"/>
      <w:marBottom w:val="0"/>
      <w:divBdr>
        <w:top w:val="none" w:sz="0" w:space="0" w:color="auto"/>
        <w:left w:val="none" w:sz="0" w:space="0" w:color="auto"/>
        <w:bottom w:val="none" w:sz="0" w:space="0" w:color="auto"/>
        <w:right w:val="none" w:sz="0" w:space="0" w:color="auto"/>
      </w:divBdr>
    </w:div>
    <w:div w:id="1153989187">
      <w:bodyDiv w:val="1"/>
      <w:marLeft w:val="0"/>
      <w:marRight w:val="0"/>
      <w:marTop w:val="0"/>
      <w:marBottom w:val="0"/>
      <w:divBdr>
        <w:top w:val="none" w:sz="0" w:space="0" w:color="auto"/>
        <w:left w:val="none" w:sz="0" w:space="0" w:color="auto"/>
        <w:bottom w:val="none" w:sz="0" w:space="0" w:color="auto"/>
        <w:right w:val="none" w:sz="0" w:space="0" w:color="auto"/>
      </w:divBdr>
    </w:div>
    <w:div w:id="1157922584">
      <w:bodyDiv w:val="1"/>
      <w:marLeft w:val="0"/>
      <w:marRight w:val="0"/>
      <w:marTop w:val="0"/>
      <w:marBottom w:val="0"/>
      <w:divBdr>
        <w:top w:val="none" w:sz="0" w:space="0" w:color="auto"/>
        <w:left w:val="none" w:sz="0" w:space="0" w:color="auto"/>
        <w:bottom w:val="none" w:sz="0" w:space="0" w:color="auto"/>
        <w:right w:val="none" w:sz="0" w:space="0" w:color="auto"/>
      </w:divBdr>
    </w:div>
    <w:div w:id="1169129100">
      <w:bodyDiv w:val="1"/>
      <w:marLeft w:val="0"/>
      <w:marRight w:val="0"/>
      <w:marTop w:val="0"/>
      <w:marBottom w:val="0"/>
      <w:divBdr>
        <w:top w:val="none" w:sz="0" w:space="0" w:color="auto"/>
        <w:left w:val="none" w:sz="0" w:space="0" w:color="auto"/>
        <w:bottom w:val="none" w:sz="0" w:space="0" w:color="auto"/>
        <w:right w:val="none" w:sz="0" w:space="0" w:color="auto"/>
      </w:divBdr>
    </w:div>
    <w:div w:id="1390223153">
      <w:bodyDiv w:val="1"/>
      <w:marLeft w:val="0"/>
      <w:marRight w:val="0"/>
      <w:marTop w:val="0"/>
      <w:marBottom w:val="0"/>
      <w:divBdr>
        <w:top w:val="none" w:sz="0" w:space="0" w:color="auto"/>
        <w:left w:val="none" w:sz="0" w:space="0" w:color="auto"/>
        <w:bottom w:val="none" w:sz="0" w:space="0" w:color="auto"/>
        <w:right w:val="none" w:sz="0" w:space="0" w:color="auto"/>
      </w:divBdr>
    </w:div>
    <w:div w:id="1592397472">
      <w:bodyDiv w:val="1"/>
      <w:marLeft w:val="0"/>
      <w:marRight w:val="0"/>
      <w:marTop w:val="0"/>
      <w:marBottom w:val="0"/>
      <w:divBdr>
        <w:top w:val="none" w:sz="0" w:space="0" w:color="auto"/>
        <w:left w:val="none" w:sz="0" w:space="0" w:color="auto"/>
        <w:bottom w:val="none" w:sz="0" w:space="0" w:color="auto"/>
        <w:right w:val="none" w:sz="0" w:space="0" w:color="auto"/>
      </w:divBdr>
    </w:div>
    <w:div w:id="1666517309">
      <w:bodyDiv w:val="1"/>
      <w:marLeft w:val="0"/>
      <w:marRight w:val="0"/>
      <w:marTop w:val="0"/>
      <w:marBottom w:val="0"/>
      <w:divBdr>
        <w:top w:val="none" w:sz="0" w:space="0" w:color="auto"/>
        <w:left w:val="none" w:sz="0" w:space="0" w:color="auto"/>
        <w:bottom w:val="none" w:sz="0" w:space="0" w:color="auto"/>
        <w:right w:val="none" w:sz="0" w:space="0" w:color="auto"/>
      </w:divBdr>
    </w:div>
    <w:div w:id="169649377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77">
          <w:marLeft w:val="2347"/>
          <w:marRight w:val="0"/>
          <w:marTop w:val="0"/>
          <w:marBottom w:val="0"/>
          <w:divBdr>
            <w:top w:val="none" w:sz="0" w:space="0" w:color="auto"/>
            <w:left w:val="none" w:sz="0" w:space="0" w:color="auto"/>
            <w:bottom w:val="none" w:sz="0" w:space="0" w:color="auto"/>
            <w:right w:val="none" w:sz="0" w:space="0" w:color="auto"/>
          </w:divBdr>
        </w:div>
        <w:div w:id="909923470">
          <w:marLeft w:val="3067"/>
          <w:marRight w:val="0"/>
          <w:marTop w:val="0"/>
          <w:marBottom w:val="0"/>
          <w:divBdr>
            <w:top w:val="none" w:sz="0" w:space="0" w:color="auto"/>
            <w:left w:val="none" w:sz="0" w:space="0" w:color="auto"/>
            <w:bottom w:val="none" w:sz="0" w:space="0" w:color="auto"/>
            <w:right w:val="none" w:sz="0" w:space="0" w:color="auto"/>
          </w:divBdr>
        </w:div>
      </w:divsChild>
    </w:div>
    <w:div w:id="1805078513">
      <w:bodyDiv w:val="1"/>
      <w:marLeft w:val="0"/>
      <w:marRight w:val="0"/>
      <w:marTop w:val="0"/>
      <w:marBottom w:val="0"/>
      <w:divBdr>
        <w:top w:val="none" w:sz="0" w:space="0" w:color="auto"/>
        <w:left w:val="none" w:sz="0" w:space="0" w:color="auto"/>
        <w:bottom w:val="none" w:sz="0" w:space="0" w:color="auto"/>
        <w:right w:val="none" w:sz="0" w:space="0" w:color="auto"/>
      </w:divBdr>
    </w:div>
    <w:div w:id="1949118999">
      <w:bodyDiv w:val="1"/>
      <w:marLeft w:val="0"/>
      <w:marRight w:val="0"/>
      <w:marTop w:val="0"/>
      <w:marBottom w:val="0"/>
      <w:divBdr>
        <w:top w:val="none" w:sz="0" w:space="0" w:color="auto"/>
        <w:left w:val="none" w:sz="0" w:space="0" w:color="auto"/>
        <w:bottom w:val="none" w:sz="0" w:space="0" w:color="auto"/>
        <w:right w:val="none" w:sz="0" w:space="0" w:color="auto"/>
      </w:divBdr>
    </w:div>
    <w:div w:id="1992712111">
      <w:bodyDiv w:val="1"/>
      <w:marLeft w:val="0"/>
      <w:marRight w:val="0"/>
      <w:marTop w:val="0"/>
      <w:marBottom w:val="0"/>
      <w:divBdr>
        <w:top w:val="none" w:sz="0" w:space="0" w:color="auto"/>
        <w:left w:val="none" w:sz="0" w:space="0" w:color="auto"/>
        <w:bottom w:val="none" w:sz="0" w:space="0" w:color="auto"/>
        <w:right w:val="none" w:sz="0" w:space="0" w:color="auto"/>
      </w:divBdr>
    </w:div>
    <w:div w:id="2074037254">
      <w:bodyDiv w:val="1"/>
      <w:marLeft w:val="0"/>
      <w:marRight w:val="0"/>
      <w:marTop w:val="0"/>
      <w:marBottom w:val="0"/>
      <w:divBdr>
        <w:top w:val="none" w:sz="0" w:space="0" w:color="auto"/>
        <w:left w:val="none" w:sz="0" w:space="0" w:color="auto"/>
        <w:bottom w:val="none" w:sz="0" w:space="0" w:color="auto"/>
        <w:right w:val="none" w:sz="0" w:space="0" w:color="auto"/>
      </w:divBdr>
    </w:div>
    <w:div w:id="2076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gbsheldon@gmail.com"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AppData\Local\Microsoft\Office\16.0\DTS\en-US%7b1C2A954F-B961-47F9-BCDF-5C3D7271F2B3%7d\%7b817185F2-C732-4E9C-8F32-33D66D884B0E%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80454-A91A-43FB-B9EE-E9AAD4B5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{817185F2-C732-4E9C-8F32-33D66D884B0E}tf16392850_win32</Template>
  <TotalTime>21</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Sheldon</dc:creator>
  <cp:keywords/>
  <cp:lastModifiedBy>Douglas Sheldon</cp:lastModifiedBy>
  <cp:revision>20</cp:revision>
  <cp:lastPrinted>2025-06-03T21:41:00Z</cp:lastPrinted>
  <dcterms:created xsi:type="dcterms:W3CDTF">2025-06-03T21:46:00Z</dcterms:created>
  <dcterms:modified xsi:type="dcterms:W3CDTF">2025-06-16T00:49:00Z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