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E810" w14:textId="6B5C5EBC" w:rsidR="00F93D79" w:rsidRPr="00564EC6" w:rsidRDefault="00564EC6" w:rsidP="008B5DA4">
      <w:pPr>
        <w:pStyle w:val="Heading1"/>
        <w:spacing w:before="0" w:after="0" w:line="240" w:lineRule="auto"/>
        <w:rPr>
          <w:rFonts w:ascii="Aharoni" w:hAnsi="Aharoni" w:cs="Aharoni"/>
          <w:sz w:val="40"/>
          <w:szCs w:val="40"/>
        </w:rPr>
      </w:pPr>
      <w:r w:rsidRPr="00564EC6">
        <w:rPr>
          <w:rFonts w:ascii="Aharoni" w:hAnsi="Aharoni" w:cs="Aharoni" w:hint="cs"/>
          <w:sz w:val="40"/>
          <w:szCs w:val="40"/>
        </w:rPr>
        <w:t>Annual Meeting</w:t>
      </w:r>
    </w:p>
    <w:p w14:paraId="78CEBCD6" w14:textId="260DF2F1" w:rsidR="00CF1C91" w:rsidRDefault="002A64D7" w:rsidP="002A64D7">
      <w:pPr>
        <w:pStyle w:val="Date"/>
        <w:spacing w:after="0"/>
        <w:rPr>
          <w:rFonts w:cstheme="minorHAnsi"/>
        </w:rPr>
      </w:pPr>
      <w:r>
        <w:rPr>
          <w:rFonts w:cstheme="minorHAnsi"/>
        </w:rPr>
        <w:t>Oct. 11</w:t>
      </w:r>
      <w:r w:rsidR="00CF1C91">
        <w:rPr>
          <w:rFonts w:cstheme="minorHAnsi"/>
        </w:rPr>
        <w:t xml:space="preserve">, </w:t>
      </w:r>
      <w:r w:rsidR="00866027">
        <w:rPr>
          <w:rFonts w:cstheme="minorHAnsi"/>
        </w:rPr>
        <w:t>202</w:t>
      </w:r>
      <w:r>
        <w:rPr>
          <w:rFonts w:cstheme="minorHAnsi"/>
        </w:rPr>
        <w:t>5</w:t>
      </w:r>
    </w:p>
    <w:p w14:paraId="5692853E" w14:textId="52144667" w:rsidR="004067E7" w:rsidRPr="004067E7" w:rsidRDefault="004067E7" w:rsidP="004067E7">
      <w:pPr>
        <w:jc w:val="center"/>
      </w:pPr>
      <w:r>
        <w:t>Dayton Best Western Hotel, 507 E. Main St, Dayton, Washington</w:t>
      </w:r>
    </w:p>
    <w:p w14:paraId="2745BF21" w14:textId="338255BB" w:rsidR="00110BBD" w:rsidRPr="00B76C23" w:rsidRDefault="00000000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Call to order:"/>
          <w:tag w:val="Call to order:"/>
          <w:id w:val="-1375694221"/>
          <w:placeholder>
            <w:docPart w:val="8E9F4547133D444A98D5B5EA3FB4AC14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Call to order</w:t>
          </w:r>
        </w:sdtContent>
      </w:sdt>
      <w:r w:rsidR="00CE5BA0" w:rsidRPr="00B76C23">
        <w:rPr>
          <w:rFonts w:eastAsiaTheme="majorEastAsia" w:cstheme="minorHAnsi"/>
          <w:sz w:val="22"/>
          <w:szCs w:val="22"/>
        </w:rPr>
        <w:t xml:space="preserve"> </w:t>
      </w:r>
      <w:r w:rsidR="002A64D7">
        <w:rPr>
          <w:rFonts w:eastAsiaTheme="majorEastAsia" w:cstheme="minorHAnsi"/>
          <w:sz w:val="22"/>
          <w:szCs w:val="22"/>
        </w:rPr>
        <w:t>9:00</w:t>
      </w:r>
      <w:r w:rsidR="00CE5BA0" w:rsidRPr="00B76C23">
        <w:rPr>
          <w:rFonts w:eastAsiaTheme="majorEastAsia" w:cstheme="minorHAnsi"/>
          <w:sz w:val="22"/>
          <w:szCs w:val="22"/>
        </w:rPr>
        <w:t xml:space="preserve"> a.m.</w:t>
      </w:r>
    </w:p>
    <w:p w14:paraId="690CD260" w14:textId="1FDA07F2" w:rsidR="00110BBD" w:rsidRPr="00B76C23" w:rsidRDefault="00000000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Roll call:"/>
          <w:tag w:val="Roll call:"/>
          <w:id w:val="-2067708843"/>
          <w:placeholder>
            <w:docPart w:val="B51DB84E28A42441AB133AEF7B78658B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Roll call</w:t>
          </w:r>
        </w:sdtContent>
      </w:sdt>
      <w:r w:rsidR="00577882" w:rsidRPr="00B76C23">
        <w:rPr>
          <w:rFonts w:eastAsiaTheme="majorEastAsia" w:cstheme="minorHAnsi"/>
          <w:sz w:val="22"/>
          <w:szCs w:val="22"/>
        </w:rPr>
        <w:t xml:space="preserve"> </w:t>
      </w:r>
    </w:p>
    <w:p w14:paraId="57E3C968" w14:textId="30640446" w:rsidR="00CE5BA0" w:rsidRPr="00B76C23" w:rsidRDefault="00CE5BA0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r w:rsidRPr="00B76C23">
        <w:rPr>
          <w:rFonts w:eastAsiaTheme="majorEastAsia" w:cstheme="minorHAnsi"/>
          <w:sz w:val="22"/>
          <w:szCs w:val="22"/>
        </w:rPr>
        <w:t>Pledge of Allegiance</w:t>
      </w:r>
      <w:r w:rsidR="00577882" w:rsidRPr="00B76C23">
        <w:rPr>
          <w:rFonts w:cstheme="minorHAnsi"/>
          <w:sz w:val="22"/>
          <w:szCs w:val="22"/>
        </w:rPr>
        <w:t xml:space="preserve"> / </w:t>
      </w:r>
      <w:r w:rsidRPr="00B76C23">
        <w:rPr>
          <w:rFonts w:eastAsiaTheme="majorEastAsia" w:cstheme="minorHAnsi"/>
          <w:sz w:val="22"/>
          <w:szCs w:val="22"/>
        </w:rPr>
        <w:t>Little League Pledge</w:t>
      </w:r>
    </w:p>
    <w:p w14:paraId="21180F07" w14:textId="2057F88A" w:rsidR="00CE5BA0" w:rsidRPr="00CF1C91" w:rsidRDefault="00CE5BA0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r w:rsidRPr="00B76C23">
        <w:rPr>
          <w:rFonts w:eastAsiaTheme="majorEastAsia" w:cstheme="minorHAnsi"/>
          <w:sz w:val="22"/>
          <w:szCs w:val="22"/>
        </w:rPr>
        <w:t>Introductions</w:t>
      </w:r>
      <w:r w:rsidR="004067E7">
        <w:rPr>
          <w:rFonts w:eastAsiaTheme="majorEastAsia" w:cstheme="minorHAnsi"/>
          <w:sz w:val="22"/>
          <w:szCs w:val="22"/>
        </w:rPr>
        <w:t xml:space="preserve"> – </w:t>
      </w:r>
      <w:r w:rsidR="00885BB3" w:rsidRPr="00885A0E">
        <w:rPr>
          <w:rFonts w:eastAsiaTheme="majorEastAsia" w:cstheme="minorHAnsi"/>
          <w:b w:val="0"/>
          <w:bCs/>
          <w:sz w:val="18"/>
          <w:szCs w:val="18"/>
        </w:rPr>
        <w:t xml:space="preserve">Around the room </w:t>
      </w:r>
      <w:r w:rsidR="00B062CB" w:rsidRPr="00885A0E">
        <w:rPr>
          <w:rFonts w:eastAsiaTheme="majorEastAsia" w:cstheme="minorHAnsi"/>
          <w:b w:val="0"/>
          <w:bCs/>
          <w:sz w:val="18"/>
          <w:szCs w:val="18"/>
        </w:rPr>
        <w:t xml:space="preserve">State </w:t>
      </w:r>
      <w:r w:rsidR="00885BB3" w:rsidRPr="00885A0E">
        <w:rPr>
          <w:rFonts w:eastAsiaTheme="majorEastAsia" w:cstheme="minorHAnsi"/>
          <w:b w:val="0"/>
          <w:bCs/>
          <w:sz w:val="18"/>
          <w:szCs w:val="18"/>
        </w:rPr>
        <w:t>District &amp; Position</w:t>
      </w:r>
    </w:p>
    <w:p w14:paraId="46E364AE" w14:textId="735C4052" w:rsidR="00CF1C91" w:rsidRPr="00B76C23" w:rsidRDefault="00CF1C91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Clarification of Voting Eligibility and Privilege of the Floor</w:t>
      </w:r>
    </w:p>
    <w:p w14:paraId="232BFCD2" w14:textId="192B7219" w:rsidR="00110BBD" w:rsidRPr="00B062CB" w:rsidRDefault="006E5809" w:rsidP="00B062CB">
      <w:pPr>
        <w:pStyle w:val="ListNumber"/>
        <w:spacing w:after="0" w:line="360" w:lineRule="auto"/>
        <w:rPr>
          <w:rFonts w:cstheme="minorHAnsi"/>
          <w:sz w:val="16"/>
          <w:szCs w:val="16"/>
        </w:rPr>
      </w:pPr>
      <w:r>
        <w:rPr>
          <w:rFonts w:eastAsiaTheme="majorEastAsia" w:cstheme="minorHAnsi"/>
          <w:sz w:val="22"/>
          <w:szCs w:val="22"/>
        </w:rPr>
        <w:t xml:space="preserve">Approval of Minutes </w:t>
      </w:r>
      <w:r w:rsidR="004067E7">
        <w:rPr>
          <w:rFonts w:eastAsiaTheme="majorEastAsia" w:cstheme="minorHAnsi"/>
          <w:sz w:val="22"/>
          <w:szCs w:val="22"/>
        </w:rPr>
        <w:t>3/25/25</w:t>
      </w:r>
      <w:r w:rsidR="00B062CB">
        <w:rPr>
          <w:rFonts w:eastAsiaTheme="majorEastAsia" w:cstheme="minorHAnsi"/>
          <w:sz w:val="22"/>
          <w:szCs w:val="22"/>
        </w:rPr>
        <w:t xml:space="preserve"> –</w:t>
      </w:r>
      <w:r w:rsidR="00B062CB">
        <w:rPr>
          <w:rFonts w:eastAsiaTheme="majorEastAsia" w:cstheme="minorHAnsi"/>
          <w:b w:val="0"/>
          <w:bCs/>
          <w:sz w:val="22"/>
          <w:szCs w:val="22"/>
        </w:rPr>
        <w:t xml:space="preserve"> </w:t>
      </w:r>
      <w:r w:rsidR="00B062CB" w:rsidRPr="00B062CB">
        <w:rPr>
          <w:rFonts w:eastAsiaTheme="majorEastAsia" w:cstheme="minorHAnsi"/>
          <w:b w:val="0"/>
          <w:bCs/>
          <w:sz w:val="16"/>
          <w:szCs w:val="16"/>
        </w:rPr>
        <w:t>Pages 15 &amp; 16</w:t>
      </w:r>
    </w:p>
    <w:p w14:paraId="5C6998A6" w14:textId="6143BC7D" w:rsidR="00110BBD" w:rsidRPr="00B76C23" w:rsidRDefault="008B7EDD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r w:rsidRPr="00B76C23">
        <w:rPr>
          <w:rFonts w:cstheme="minorHAnsi"/>
          <w:sz w:val="22"/>
          <w:szCs w:val="22"/>
        </w:rPr>
        <w:t>Old Business</w:t>
      </w:r>
    </w:p>
    <w:p w14:paraId="3FB9A3BD" w14:textId="118D9EDD" w:rsidR="006E5809" w:rsidRPr="00AF5B28" w:rsidRDefault="006E5809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18"/>
          <w:szCs w:val="18"/>
          <w:u w:val="single"/>
        </w:rPr>
      </w:pPr>
      <w:r>
        <w:rPr>
          <w:rFonts w:cstheme="minorHAnsi"/>
          <w:bCs/>
          <w:sz w:val="22"/>
          <w:szCs w:val="22"/>
        </w:rPr>
        <w:t>Umpire Meeting Report</w:t>
      </w:r>
      <w:r w:rsidR="004A7600">
        <w:rPr>
          <w:rFonts w:cstheme="minorHAnsi"/>
          <w:bCs/>
          <w:sz w:val="22"/>
          <w:szCs w:val="22"/>
        </w:rPr>
        <w:t xml:space="preserve"> – </w:t>
      </w:r>
      <w:r w:rsidR="004067E7">
        <w:rPr>
          <w:rFonts w:cstheme="minorHAnsi"/>
          <w:bCs/>
          <w:sz w:val="22"/>
          <w:szCs w:val="22"/>
        </w:rPr>
        <w:t>Bill Kosmos/Darrin Leggett</w:t>
      </w:r>
      <w:r w:rsidR="00AF5B28">
        <w:rPr>
          <w:rFonts w:cstheme="minorHAnsi"/>
          <w:bCs/>
          <w:sz w:val="22"/>
          <w:szCs w:val="22"/>
        </w:rPr>
        <w:t xml:space="preserve"> – </w:t>
      </w:r>
      <w:r w:rsidR="00AF5B28" w:rsidRPr="00885A0E">
        <w:rPr>
          <w:rFonts w:cstheme="minorHAnsi"/>
          <w:bCs/>
          <w:sz w:val="18"/>
          <w:szCs w:val="18"/>
        </w:rPr>
        <w:t xml:space="preserve">Umpires </w:t>
      </w:r>
      <w:r w:rsidR="004067E7" w:rsidRPr="00885A0E">
        <w:rPr>
          <w:rFonts w:cstheme="minorHAnsi"/>
          <w:bCs/>
          <w:sz w:val="18"/>
          <w:szCs w:val="18"/>
        </w:rPr>
        <w:t>met 2 weeks ago</w:t>
      </w:r>
    </w:p>
    <w:p w14:paraId="064E30A1" w14:textId="02F746D6" w:rsidR="006E5809" w:rsidRPr="006E5809" w:rsidRDefault="006E5809" w:rsidP="00B062CB">
      <w:pPr>
        <w:numPr>
          <w:ilvl w:val="0"/>
          <w:numId w:val="13"/>
        </w:numPr>
        <w:spacing w:before="100" w:beforeAutospacing="1" w:after="100" w:afterAutospacing="1"/>
        <w:rPr>
          <w:rFonts w:ascii="ArialMT" w:hAnsi="ArialMT"/>
          <w:sz w:val="22"/>
          <w:szCs w:val="22"/>
        </w:rPr>
      </w:pPr>
      <w:r w:rsidRPr="006E5809">
        <w:rPr>
          <w:rFonts w:ascii="ArialMT" w:hAnsi="ArialMT"/>
          <w:sz w:val="22"/>
          <w:szCs w:val="22"/>
        </w:rPr>
        <w:t>State</w:t>
      </w:r>
      <w:r>
        <w:rPr>
          <w:rFonts w:ascii="ArialMT" w:hAnsi="ArialMT"/>
          <w:sz w:val="22"/>
          <w:szCs w:val="22"/>
        </w:rPr>
        <w:t xml:space="preserve"> </w:t>
      </w:r>
      <w:r w:rsidRPr="006E5809">
        <w:rPr>
          <w:rFonts w:ascii="ArialMT" w:hAnsi="ArialMT"/>
          <w:sz w:val="22"/>
          <w:szCs w:val="22"/>
        </w:rPr>
        <w:t>Tournament</w:t>
      </w:r>
      <w:r w:rsidR="00D96401">
        <w:rPr>
          <w:rFonts w:ascii="ArialMT" w:hAnsi="ArialMT"/>
          <w:sz w:val="22"/>
          <w:szCs w:val="22"/>
        </w:rPr>
        <w:t>s</w:t>
      </w:r>
      <w:r>
        <w:rPr>
          <w:rFonts w:ascii="ArialMT" w:hAnsi="ArialMT"/>
          <w:sz w:val="22"/>
          <w:szCs w:val="22"/>
        </w:rPr>
        <w:t xml:space="preserve"> </w:t>
      </w:r>
      <w:r w:rsidRPr="006E5809">
        <w:rPr>
          <w:rFonts w:ascii="ArialMT" w:hAnsi="ArialMT"/>
          <w:sz w:val="22"/>
          <w:szCs w:val="22"/>
        </w:rPr>
        <w:t>Reports</w:t>
      </w:r>
      <w:r w:rsidR="00204205">
        <w:rPr>
          <w:rFonts w:ascii="ArialMT" w:hAnsi="ArialMT"/>
          <w:sz w:val="22"/>
          <w:szCs w:val="22"/>
        </w:rPr>
        <w:t xml:space="preserve"> </w:t>
      </w:r>
      <w:r w:rsidRPr="006E5809">
        <w:rPr>
          <w:rFonts w:ascii="ArialMT" w:hAnsi="ArialMT"/>
          <w:sz w:val="22"/>
          <w:szCs w:val="22"/>
        </w:rPr>
        <w:t>–</w:t>
      </w:r>
      <w:r>
        <w:rPr>
          <w:rFonts w:ascii="ArialMT" w:hAnsi="ArialMT"/>
          <w:sz w:val="22"/>
          <w:szCs w:val="22"/>
        </w:rPr>
        <w:t xml:space="preserve"> </w:t>
      </w:r>
      <w:r w:rsidR="00B062CB" w:rsidRPr="00B062CB">
        <w:rPr>
          <w:rFonts w:ascii="Arial" w:hAnsi="Arial" w:cs="Arial"/>
          <w:sz w:val="16"/>
          <w:szCs w:val="16"/>
        </w:rPr>
        <w:t>Pages 3-12</w:t>
      </w:r>
      <w:r w:rsidRPr="00B062CB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3C597DCB" w14:textId="32B88E94" w:rsidR="00204205" w:rsidRDefault="00204205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Washington State Little League packet &amp; bracket “bulletin board”</w:t>
      </w:r>
    </w:p>
    <w:p w14:paraId="7A63B801" w14:textId="636532C4" w:rsidR="006E5809" w:rsidRDefault="006E5809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Regional Tournament</w:t>
      </w:r>
      <w:r w:rsidR="00D96401">
        <w:rPr>
          <w:rFonts w:cstheme="minorHAnsi"/>
          <w:sz w:val="22"/>
          <w:szCs w:val="22"/>
        </w:rPr>
        <w:t>s</w:t>
      </w:r>
      <w:r>
        <w:rPr>
          <w:rFonts w:cstheme="minorHAnsi"/>
          <w:sz w:val="22"/>
          <w:szCs w:val="22"/>
        </w:rPr>
        <w:t xml:space="preserve"> Report – </w:t>
      </w:r>
      <w:r w:rsidR="0031405E">
        <w:rPr>
          <w:rFonts w:cstheme="minorHAnsi"/>
          <w:sz w:val="22"/>
          <w:szCs w:val="22"/>
        </w:rPr>
        <w:t>Kit Golden</w:t>
      </w:r>
    </w:p>
    <w:p w14:paraId="0BE27764" w14:textId="5BC1310A" w:rsidR="006E5809" w:rsidRDefault="006E5809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World Series Report – </w:t>
      </w:r>
      <w:r w:rsidR="0031405E">
        <w:rPr>
          <w:rFonts w:cstheme="minorHAnsi"/>
          <w:sz w:val="22"/>
          <w:szCs w:val="22"/>
        </w:rPr>
        <w:t>Kit Golden</w:t>
      </w:r>
    </w:p>
    <w:p w14:paraId="20DB74DF" w14:textId="17A08AF5" w:rsidR="006E5809" w:rsidRDefault="006E5809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Challenger Report – Bev Newsome</w:t>
      </w:r>
      <w:r w:rsidR="00B062CB">
        <w:rPr>
          <w:rFonts w:cstheme="minorHAnsi"/>
          <w:sz w:val="22"/>
          <w:szCs w:val="22"/>
        </w:rPr>
        <w:t xml:space="preserve"> – </w:t>
      </w:r>
      <w:r w:rsidR="00B062CB" w:rsidRPr="00B062CB">
        <w:rPr>
          <w:rFonts w:cstheme="minorHAnsi"/>
          <w:sz w:val="16"/>
          <w:szCs w:val="16"/>
        </w:rPr>
        <w:t>Pages 13 &amp; 14</w:t>
      </w:r>
    </w:p>
    <w:p w14:paraId="656FF01D" w14:textId="10D93BFF" w:rsidR="006E5809" w:rsidRDefault="006E5809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West </w:t>
      </w:r>
      <w:r w:rsidR="004A7600">
        <w:rPr>
          <w:rFonts w:cstheme="minorHAnsi"/>
          <w:sz w:val="22"/>
          <w:szCs w:val="22"/>
        </w:rPr>
        <w:t>R</w:t>
      </w:r>
      <w:r>
        <w:rPr>
          <w:rFonts w:cstheme="minorHAnsi"/>
          <w:sz w:val="22"/>
          <w:szCs w:val="22"/>
        </w:rPr>
        <w:t xml:space="preserve">egion Report – </w:t>
      </w:r>
      <w:r w:rsidR="0031405E">
        <w:rPr>
          <w:rFonts w:cstheme="minorHAnsi"/>
          <w:sz w:val="22"/>
          <w:szCs w:val="22"/>
        </w:rPr>
        <w:t>Kit Golden</w:t>
      </w:r>
    </w:p>
    <w:p w14:paraId="5D7DDC99" w14:textId="5C9E43BF" w:rsidR="00D96401" w:rsidRPr="00D96401" w:rsidRDefault="00D96401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State Tournament Requirements </w:t>
      </w:r>
      <w:r w:rsidRPr="00885A0E">
        <w:rPr>
          <w:rFonts w:cstheme="minorHAnsi"/>
          <w:sz w:val="18"/>
          <w:szCs w:val="18"/>
        </w:rPr>
        <w:t>– Pre-Tournament Routine &amp; Tournament Packet</w:t>
      </w:r>
      <w:r w:rsidR="00E07EE0">
        <w:rPr>
          <w:rFonts w:cstheme="minorHAnsi"/>
          <w:sz w:val="18"/>
          <w:szCs w:val="18"/>
        </w:rPr>
        <w:t xml:space="preserve"> </w:t>
      </w:r>
    </w:p>
    <w:p w14:paraId="0F9319B6" w14:textId="57E9D834" w:rsidR="0031405E" w:rsidRPr="0031405E" w:rsidRDefault="0031405E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Binder / Tournament Check-In / Manager Meeting Standardization</w:t>
      </w:r>
    </w:p>
    <w:p w14:paraId="12B40977" w14:textId="44E0E1CB" w:rsidR="0031405E" w:rsidRPr="00885A0E" w:rsidRDefault="0031405E" w:rsidP="00B062CB">
      <w:pPr>
        <w:pStyle w:val="ListParagraph"/>
        <w:numPr>
          <w:ilvl w:val="0"/>
          <w:numId w:val="13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2"/>
          <w:szCs w:val="22"/>
        </w:rPr>
        <w:t>Mariners Relationship</w:t>
      </w:r>
      <w:r w:rsidR="00885A0E">
        <w:rPr>
          <w:rFonts w:cstheme="minorHAnsi"/>
          <w:sz w:val="22"/>
          <w:szCs w:val="22"/>
        </w:rPr>
        <w:t xml:space="preserve"> – </w:t>
      </w:r>
      <w:r w:rsidR="00885A0E" w:rsidRPr="00885A0E">
        <w:rPr>
          <w:rFonts w:cstheme="minorHAnsi"/>
          <w:sz w:val="18"/>
          <w:szCs w:val="18"/>
        </w:rPr>
        <w:t>Mikelsen Award Seattle Cent; LL Game Changer &amp; Bob Hellinger Volunteer of Year</w:t>
      </w:r>
    </w:p>
    <w:p w14:paraId="702B8BB7" w14:textId="12BF6481" w:rsidR="004F0BC8" w:rsidRDefault="004F0BC8" w:rsidP="00B062CB">
      <w:pPr>
        <w:pStyle w:val="ListNumber"/>
        <w:numPr>
          <w:ilvl w:val="0"/>
          <w:numId w:val="13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 xml:space="preserve">Other </w:t>
      </w:r>
      <w:r w:rsidR="00455417">
        <w:rPr>
          <w:rFonts w:cstheme="minorHAnsi"/>
          <w:b w:val="0"/>
          <w:bCs/>
          <w:sz w:val="22"/>
          <w:szCs w:val="22"/>
        </w:rPr>
        <w:t>Old</w:t>
      </w:r>
      <w:r w:rsidRPr="00B76C23">
        <w:rPr>
          <w:rFonts w:cstheme="minorHAnsi"/>
          <w:b w:val="0"/>
          <w:bCs/>
          <w:sz w:val="22"/>
          <w:szCs w:val="22"/>
        </w:rPr>
        <w:t xml:space="preserve"> Business</w:t>
      </w:r>
    </w:p>
    <w:p w14:paraId="5A11ED59" w14:textId="288D3F07" w:rsidR="00110BBD" w:rsidRPr="00B76C23" w:rsidRDefault="00000000" w:rsidP="00B062CB">
      <w:pPr>
        <w:pStyle w:val="ListNumber"/>
        <w:spacing w:after="0" w:line="360" w:lineRule="auto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alias w:val="New business:"/>
          <w:tag w:val="New business:"/>
          <w:id w:val="-1280026455"/>
          <w:placeholder>
            <w:docPart w:val="213FFFD421752843820A9BA468D9DA31"/>
          </w:placeholder>
          <w:temporary/>
          <w:showingPlcHdr/>
          <w15:appearance w15:val="hidden"/>
        </w:sdt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New business</w:t>
          </w:r>
        </w:sdtContent>
      </w:sdt>
    </w:p>
    <w:p w14:paraId="6770522C" w14:textId="593B4D45" w:rsidR="006E5809" w:rsidRDefault="006E5809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State Tournament Rotation </w:t>
      </w:r>
      <w:r w:rsidR="00B062CB" w:rsidRPr="00B062CB">
        <w:rPr>
          <w:rFonts w:cstheme="minorHAnsi"/>
          <w:sz w:val="18"/>
          <w:szCs w:val="18"/>
        </w:rPr>
        <w:t xml:space="preserve">– </w:t>
      </w:r>
      <w:r w:rsidR="00B062CB" w:rsidRPr="00B062CB">
        <w:rPr>
          <w:rFonts w:cstheme="minorHAnsi"/>
          <w:sz w:val="16"/>
          <w:szCs w:val="16"/>
        </w:rPr>
        <w:t>Page 2</w:t>
      </w:r>
    </w:p>
    <w:p w14:paraId="01C03CF5" w14:textId="03AADFD9" w:rsidR="006E5809" w:rsidRDefault="006E5809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State Tournament Dates and Sites </w:t>
      </w:r>
      <w:r w:rsidR="0031405E">
        <w:rPr>
          <w:rFonts w:cstheme="minorHAnsi"/>
          <w:sz w:val="22"/>
          <w:szCs w:val="22"/>
        </w:rPr>
        <w:t xml:space="preserve">– </w:t>
      </w:r>
      <w:r w:rsidR="0031405E" w:rsidRPr="00FA356D">
        <w:rPr>
          <w:rFonts w:cstheme="minorHAnsi"/>
          <w:sz w:val="20"/>
          <w:szCs w:val="20"/>
        </w:rPr>
        <w:t>Proposal or just let districts pick?</w:t>
      </w:r>
    </w:p>
    <w:p w14:paraId="3E587905" w14:textId="4DF226AC" w:rsidR="00D96401" w:rsidRDefault="00D96401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Dealing with social media posts &amp; related off-field/pre or </w:t>
      </w:r>
      <w:proofErr w:type="spellStart"/>
      <w:r>
        <w:rPr>
          <w:rFonts w:cstheme="minorHAnsi"/>
          <w:sz w:val="22"/>
          <w:szCs w:val="22"/>
        </w:rPr>
        <w:t>post game</w:t>
      </w:r>
      <w:proofErr w:type="spellEnd"/>
      <w:r>
        <w:rPr>
          <w:rFonts w:cstheme="minorHAnsi"/>
          <w:sz w:val="22"/>
          <w:szCs w:val="22"/>
        </w:rPr>
        <w:t xml:space="preserve"> incidents</w:t>
      </w:r>
    </w:p>
    <w:p w14:paraId="3EE5CFDC" w14:textId="635F678B" w:rsidR="001B5369" w:rsidRDefault="001B5369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Central Registration – </w:t>
      </w:r>
      <w:r w:rsidR="0031405E">
        <w:rPr>
          <w:rFonts w:cstheme="minorHAnsi"/>
          <w:sz w:val="22"/>
          <w:szCs w:val="22"/>
        </w:rPr>
        <w:t>Kit Golden</w:t>
      </w:r>
    </w:p>
    <w:p w14:paraId="46EF41CB" w14:textId="103232E5" w:rsidR="006E5809" w:rsidRDefault="006E5809" w:rsidP="00B062CB">
      <w:pPr>
        <w:pStyle w:val="ListNumber"/>
        <w:numPr>
          <w:ilvl w:val="0"/>
          <w:numId w:val="14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 xml:space="preserve">Portable Mounds – </w:t>
      </w:r>
      <w:r w:rsidRPr="00885A0E">
        <w:rPr>
          <w:rFonts w:cstheme="minorHAnsi"/>
          <w:b w:val="0"/>
          <w:bCs/>
          <w:sz w:val="18"/>
          <w:szCs w:val="18"/>
        </w:rPr>
        <w:t xml:space="preserve">Blanket </w:t>
      </w:r>
      <w:r w:rsidR="004A7600" w:rsidRPr="00885A0E">
        <w:rPr>
          <w:rFonts w:cstheme="minorHAnsi"/>
          <w:b w:val="0"/>
          <w:bCs/>
          <w:sz w:val="18"/>
          <w:szCs w:val="18"/>
        </w:rPr>
        <w:t>A</w:t>
      </w:r>
      <w:r w:rsidRPr="00885A0E">
        <w:rPr>
          <w:rFonts w:cstheme="minorHAnsi"/>
          <w:b w:val="0"/>
          <w:bCs/>
          <w:sz w:val="18"/>
          <w:szCs w:val="18"/>
        </w:rPr>
        <w:t xml:space="preserve">pproval </w:t>
      </w:r>
      <w:r w:rsidR="004A7600" w:rsidRPr="00885A0E">
        <w:rPr>
          <w:rFonts w:cstheme="minorHAnsi"/>
          <w:b w:val="0"/>
          <w:bCs/>
          <w:sz w:val="18"/>
          <w:szCs w:val="18"/>
        </w:rPr>
        <w:t>i</w:t>
      </w:r>
      <w:r w:rsidRPr="00885A0E">
        <w:rPr>
          <w:rFonts w:cstheme="minorHAnsi"/>
          <w:b w:val="0"/>
          <w:bCs/>
          <w:sz w:val="18"/>
          <w:szCs w:val="18"/>
        </w:rPr>
        <w:t xml:space="preserve">n </w:t>
      </w:r>
      <w:r w:rsidR="004A7600" w:rsidRPr="00885A0E">
        <w:rPr>
          <w:rFonts w:cstheme="minorHAnsi"/>
          <w:b w:val="0"/>
          <w:bCs/>
          <w:sz w:val="18"/>
          <w:szCs w:val="18"/>
        </w:rPr>
        <w:t>Minutes</w:t>
      </w:r>
      <w:r w:rsidRPr="00885A0E">
        <w:rPr>
          <w:rFonts w:cstheme="minorHAnsi"/>
          <w:b w:val="0"/>
          <w:bCs/>
          <w:sz w:val="18"/>
          <w:szCs w:val="18"/>
        </w:rPr>
        <w:t>? Still need to report make/model</w:t>
      </w:r>
    </w:p>
    <w:p w14:paraId="3B2CAEF1" w14:textId="7DDBE26A" w:rsidR="006E5809" w:rsidRPr="00D96401" w:rsidRDefault="006E5809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 w:rsidRPr="00B76C23">
        <w:rPr>
          <w:rFonts w:cstheme="minorHAnsi"/>
          <w:bCs/>
          <w:sz w:val="22"/>
          <w:szCs w:val="22"/>
        </w:rPr>
        <w:t>State Directory</w:t>
      </w:r>
      <w:r w:rsidR="004A7600">
        <w:rPr>
          <w:rFonts w:cstheme="minorHAnsi"/>
          <w:bCs/>
          <w:sz w:val="22"/>
          <w:szCs w:val="22"/>
        </w:rPr>
        <w:t xml:space="preserve"> – </w:t>
      </w:r>
      <w:r w:rsidR="0031405E" w:rsidRPr="00885A0E">
        <w:rPr>
          <w:rFonts w:cstheme="minorHAnsi"/>
          <w:bCs/>
          <w:sz w:val="18"/>
          <w:szCs w:val="18"/>
        </w:rPr>
        <w:t xml:space="preserve">Copy Attached for </w:t>
      </w:r>
      <w:r w:rsidR="007E52A0" w:rsidRPr="00885A0E">
        <w:rPr>
          <w:rFonts w:cstheme="minorHAnsi"/>
          <w:bCs/>
          <w:sz w:val="18"/>
          <w:szCs w:val="18"/>
        </w:rPr>
        <w:t>V</w:t>
      </w:r>
      <w:r w:rsidR="0031405E" w:rsidRPr="00885A0E">
        <w:rPr>
          <w:rFonts w:cstheme="minorHAnsi"/>
          <w:bCs/>
          <w:sz w:val="18"/>
          <w:szCs w:val="18"/>
        </w:rPr>
        <w:t xml:space="preserve">erification </w:t>
      </w:r>
    </w:p>
    <w:p w14:paraId="4CF18FE9" w14:textId="71B333D4" w:rsidR="00D96401" w:rsidRPr="00315754" w:rsidRDefault="00D96401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Is it necessary for the coordinator to be an active district administrator?</w:t>
      </w:r>
    </w:p>
    <w:p w14:paraId="365450A1" w14:textId="746F0EB5" w:rsidR="00315754" w:rsidRPr="00390916" w:rsidRDefault="00315754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 w:rsidRPr="00315754">
        <w:rPr>
          <w:rFonts w:cstheme="minorHAnsi"/>
          <w:bCs/>
          <w:sz w:val="22"/>
          <w:szCs w:val="22"/>
        </w:rPr>
        <w:t>Treasurer/finance training</w:t>
      </w:r>
      <w:r>
        <w:rPr>
          <w:rFonts w:cstheme="minorHAnsi"/>
          <w:bCs/>
          <w:sz w:val="22"/>
          <w:szCs w:val="22"/>
        </w:rPr>
        <w:t xml:space="preserve">. </w:t>
      </w:r>
      <w:r w:rsidRPr="00315754">
        <w:rPr>
          <w:rFonts w:cstheme="minorHAnsi"/>
          <w:bCs/>
          <w:sz w:val="20"/>
          <w:szCs w:val="20"/>
        </w:rPr>
        <w:t>Early November</w:t>
      </w:r>
      <w:r>
        <w:rPr>
          <w:rFonts w:cstheme="minorHAnsi"/>
          <w:bCs/>
          <w:sz w:val="22"/>
          <w:szCs w:val="22"/>
        </w:rPr>
        <w:t xml:space="preserve">. </w:t>
      </w:r>
    </w:p>
    <w:p w14:paraId="64FFFF7A" w14:textId="35EAF205" w:rsidR="00390916" w:rsidRPr="00455417" w:rsidRDefault="00390916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Do state organizations incorporate? </w:t>
      </w:r>
      <w:r w:rsidRPr="00885A0E">
        <w:rPr>
          <w:rFonts w:cstheme="minorHAnsi"/>
          <w:bCs/>
          <w:sz w:val="18"/>
          <w:szCs w:val="18"/>
        </w:rPr>
        <w:t>What can be done to enforce assessments &amp; agreements</w:t>
      </w:r>
    </w:p>
    <w:p w14:paraId="06C0D62A" w14:textId="38EBCC29" w:rsidR="006E5809" w:rsidRPr="00B76C23" w:rsidRDefault="006E5809" w:rsidP="00B062CB">
      <w:pPr>
        <w:pStyle w:val="ListNumber"/>
        <w:numPr>
          <w:ilvl w:val="0"/>
          <w:numId w:val="14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 xml:space="preserve">Date &amp; Place of </w:t>
      </w:r>
      <w:r w:rsidR="0031405E">
        <w:rPr>
          <w:rFonts w:cstheme="minorHAnsi"/>
          <w:b w:val="0"/>
          <w:bCs/>
          <w:sz w:val="22"/>
          <w:szCs w:val="22"/>
        </w:rPr>
        <w:t>Spring</w:t>
      </w:r>
      <w:r w:rsidRPr="00B76C23">
        <w:rPr>
          <w:rFonts w:cstheme="minorHAnsi"/>
          <w:b w:val="0"/>
          <w:bCs/>
          <w:sz w:val="22"/>
          <w:szCs w:val="22"/>
        </w:rPr>
        <w:t xml:space="preserve"> Meeting</w:t>
      </w:r>
      <w:r w:rsidR="0031405E">
        <w:rPr>
          <w:rFonts w:cstheme="minorHAnsi"/>
          <w:b w:val="0"/>
          <w:bCs/>
          <w:sz w:val="22"/>
          <w:szCs w:val="22"/>
        </w:rPr>
        <w:t xml:space="preserve"> – </w:t>
      </w:r>
      <w:r w:rsidR="00D96401" w:rsidRPr="00885A0E">
        <w:rPr>
          <w:rFonts w:cstheme="minorHAnsi"/>
          <w:b w:val="0"/>
          <w:bCs/>
          <w:sz w:val="18"/>
          <w:szCs w:val="18"/>
        </w:rPr>
        <w:t>Should</w:t>
      </w:r>
      <w:r w:rsidR="0031405E" w:rsidRPr="00885A0E">
        <w:rPr>
          <w:rFonts w:cstheme="minorHAnsi"/>
          <w:b w:val="0"/>
          <w:bCs/>
          <w:sz w:val="18"/>
          <w:szCs w:val="18"/>
        </w:rPr>
        <w:t xml:space="preserve"> a meeting be held at Congress in lieu of a spring meeting</w:t>
      </w:r>
      <w:r w:rsidR="00D96401" w:rsidRPr="00885A0E">
        <w:rPr>
          <w:rFonts w:cstheme="minorHAnsi"/>
          <w:b w:val="0"/>
          <w:bCs/>
          <w:sz w:val="18"/>
          <w:szCs w:val="18"/>
        </w:rPr>
        <w:t>?</w:t>
      </w:r>
    </w:p>
    <w:p w14:paraId="58BCB042" w14:textId="033666F9" w:rsidR="00323C90" w:rsidRDefault="004A7600" w:rsidP="00B062CB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Regional </w:t>
      </w:r>
      <w:r w:rsidR="0031405E">
        <w:rPr>
          <w:rFonts w:cstheme="minorHAnsi"/>
          <w:sz w:val="22"/>
          <w:szCs w:val="22"/>
        </w:rPr>
        <w:t xml:space="preserve">Pre-Congress? </w:t>
      </w:r>
    </w:p>
    <w:p w14:paraId="0D7D22B5" w14:textId="01C790D1" w:rsidR="0031405E" w:rsidRDefault="0031405E" w:rsidP="00B062CB">
      <w:pPr>
        <w:numPr>
          <w:ilvl w:val="0"/>
          <w:numId w:val="14"/>
        </w:numPr>
        <w:spacing w:before="100" w:beforeAutospacing="1" w:after="100" w:afterAutospacing="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Date and Place of annual meeting will be up to District 4</w:t>
      </w:r>
    </w:p>
    <w:p w14:paraId="6D844260" w14:textId="03E0B6F3" w:rsidR="003E1F73" w:rsidRPr="004A7600" w:rsidRDefault="00577882" w:rsidP="00B062CB">
      <w:pPr>
        <w:pStyle w:val="ListParagraph"/>
        <w:numPr>
          <w:ilvl w:val="0"/>
          <w:numId w:val="14"/>
        </w:numPr>
        <w:spacing w:after="0"/>
        <w:rPr>
          <w:rFonts w:cstheme="minorHAnsi"/>
          <w:sz w:val="22"/>
          <w:szCs w:val="22"/>
        </w:rPr>
      </w:pPr>
      <w:r w:rsidRPr="00455417">
        <w:rPr>
          <w:rFonts w:cstheme="minorHAnsi"/>
          <w:sz w:val="22"/>
          <w:szCs w:val="22"/>
        </w:rPr>
        <w:t>Other New Business</w:t>
      </w:r>
    </w:p>
    <w:p w14:paraId="7866C323" w14:textId="77777777" w:rsidR="003C07D2" w:rsidRDefault="003C07D2" w:rsidP="00B062CB">
      <w:pPr>
        <w:spacing w:after="0" w:line="360" w:lineRule="auto"/>
        <w:ind w:left="0"/>
        <w:rPr>
          <w:rFonts w:cstheme="minorHAnsi"/>
          <w:sz w:val="22"/>
          <w:szCs w:val="22"/>
        </w:rPr>
      </w:pPr>
    </w:p>
    <w:p w14:paraId="048D7883" w14:textId="77777777" w:rsidR="00204205" w:rsidRDefault="00204205" w:rsidP="00B062CB">
      <w:pPr>
        <w:spacing w:after="0" w:line="360" w:lineRule="auto"/>
        <w:ind w:left="0"/>
        <w:rPr>
          <w:rFonts w:cstheme="minorHAnsi"/>
          <w:sz w:val="22"/>
          <w:szCs w:val="22"/>
        </w:rPr>
      </w:pPr>
    </w:p>
    <w:p w14:paraId="40867F90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Little League Baseball® World Series – August 19 – 30, 2026 – Williamsport, Pennsylvania</w:t>
      </w:r>
    </w:p>
    <w:p w14:paraId="02D88CCF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before="270"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Intermediate (50/70) Baseball World Series – August 2 – 9, 2026 – Livermore, California</w:t>
      </w:r>
    </w:p>
    <w:p w14:paraId="489E9E57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before="270"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Junior League Baseball World Series – August 9 – 16, 2026 – Taylor, Michigan</w:t>
      </w:r>
    </w:p>
    <w:p w14:paraId="082D51D8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before="270"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Senior League Baseball World Series – August 1 – 8, 2026 – Easley, South Carolina</w:t>
      </w:r>
    </w:p>
    <w:p w14:paraId="4DA9749B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before="270"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Little League Softball® World Series – August 9 – 16, 2026 – Greenville, North Carolina</w:t>
      </w:r>
    </w:p>
    <w:p w14:paraId="78EB2D6E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before="270"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Junior League Softball World Series – August 2 – 8, 2026 – Kirkland, Washington</w:t>
      </w:r>
    </w:p>
    <w:p w14:paraId="713ACDF8" w14:textId="77777777" w:rsidR="00204205" w:rsidRPr="00204205" w:rsidRDefault="00204205" w:rsidP="00204205">
      <w:pPr>
        <w:numPr>
          <w:ilvl w:val="0"/>
          <w:numId w:val="16"/>
        </w:numPr>
        <w:shd w:val="clear" w:color="auto" w:fill="FFFFFF"/>
        <w:spacing w:before="270" w:after="0" w:line="240" w:lineRule="auto"/>
        <w:rPr>
          <w:rFonts w:ascii="Corbel" w:hAnsi="Corbel"/>
          <w:color w:val="5B5E73"/>
          <w:sz w:val="30"/>
          <w:szCs w:val="30"/>
        </w:rPr>
      </w:pPr>
      <w:r w:rsidRPr="00204205">
        <w:rPr>
          <w:rFonts w:ascii="Corbel" w:hAnsi="Corbel"/>
          <w:color w:val="5B5E73"/>
          <w:sz w:val="30"/>
          <w:szCs w:val="30"/>
        </w:rPr>
        <w:t>2026 Senior League Softball World Series – August 3 – 9, 2026 – Lower Sussex, Delaware</w:t>
      </w:r>
    </w:p>
    <w:p w14:paraId="77FC8A6B" w14:textId="77777777" w:rsidR="00204205" w:rsidRPr="00204205" w:rsidRDefault="00204205" w:rsidP="00204205">
      <w:pPr>
        <w:spacing w:after="0" w:line="240" w:lineRule="auto"/>
        <w:ind w:left="0"/>
        <w:rPr>
          <w:rFonts w:ascii="Times New Roman" w:hAnsi="Times New Roman"/>
        </w:rPr>
      </w:pPr>
    </w:p>
    <w:p w14:paraId="4FA170A4" w14:textId="77777777" w:rsidR="00204205" w:rsidRPr="003E1F73" w:rsidRDefault="00204205" w:rsidP="00B062CB">
      <w:pPr>
        <w:spacing w:after="0" w:line="360" w:lineRule="auto"/>
        <w:ind w:left="0"/>
        <w:rPr>
          <w:rFonts w:cstheme="minorHAnsi"/>
          <w:sz w:val="22"/>
          <w:szCs w:val="22"/>
        </w:rPr>
      </w:pPr>
    </w:p>
    <w:sectPr w:rsidR="00204205" w:rsidRPr="003E1F73" w:rsidSect="005F25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B18A7" w14:textId="77777777" w:rsidR="004C3A9F" w:rsidRDefault="004C3A9F" w:rsidP="001E7D29">
      <w:pPr>
        <w:spacing w:after="0" w:line="240" w:lineRule="auto"/>
      </w:pPr>
      <w:r>
        <w:separator/>
      </w:r>
    </w:p>
  </w:endnote>
  <w:endnote w:type="continuationSeparator" w:id="0">
    <w:p w14:paraId="1C45D8D1" w14:textId="77777777" w:rsidR="004C3A9F" w:rsidRDefault="004C3A9F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B4F3" w14:textId="77777777" w:rsidR="001E28BD" w:rsidRDefault="001E28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DA56" w14:textId="77777777" w:rsidR="001E28BD" w:rsidRDefault="001E28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B8B7" w14:textId="77777777" w:rsidR="001E28BD" w:rsidRDefault="001E2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8F1F" w14:textId="77777777" w:rsidR="004C3A9F" w:rsidRDefault="004C3A9F" w:rsidP="001E7D29">
      <w:pPr>
        <w:spacing w:after="0" w:line="240" w:lineRule="auto"/>
      </w:pPr>
      <w:r>
        <w:separator/>
      </w:r>
    </w:p>
  </w:footnote>
  <w:footnote w:type="continuationSeparator" w:id="0">
    <w:p w14:paraId="12AD1286" w14:textId="77777777" w:rsidR="004C3A9F" w:rsidRDefault="004C3A9F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C97BF" w14:textId="753E80CD" w:rsidR="001E28BD" w:rsidRDefault="001E28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994FB" w14:textId="79E03D64" w:rsidR="002E4F42" w:rsidRDefault="002E4F42" w:rsidP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571114" wp14:editId="3236DF7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FFD15AC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&#13;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&#13;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&#13;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&#13;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&#13;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&#13;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&#13;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&#13;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706D" w14:textId="22ECE5F4" w:rsidR="005F25B0" w:rsidRDefault="00C410D5" w:rsidP="00F56096">
    <w:pPr>
      <w:pStyle w:val="Header"/>
      <w:ind w:hanging="540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D11F2B3" wp14:editId="1051C247">
              <wp:simplePos x="0" y="0"/>
              <wp:positionH relativeFrom="page">
                <wp:posOffset>344031</wp:posOffset>
              </wp:positionH>
              <wp:positionV relativeFrom="page">
                <wp:posOffset>-81481</wp:posOffset>
              </wp:positionV>
              <wp:extent cx="7428369" cy="10201910"/>
              <wp:effectExtent l="0" t="0" r="1270" b="17145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8369" cy="10201910"/>
                        <a:chOff x="334490" y="0"/>
                        <a:chExt cx="7222368" cy="10865783"/>
                      </a:xfrm>
                    </wpg:grpSpPr>
                    <wps:wsp>
                      <wps:cNvPr id="23" name="Freeform: Shape 23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34490" y="656216"/>
                          <a:ext cx="3184826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6A186ED" w14:textId="77777777" w:rsidR="00F56096" w:rsidRPr="00C410D5" w:rsidRDefault="00F56096" w:rsidP="00F56096">
                            <w:pPr>
                              <w:spacing w:after="0" w:line="240" w:lineRule="auto"/>
                              <w:ind w:left="0"/>
                              <w:rPr>
                                <w:rFonts w:ascii="Aharoni" w:hAnsi="Aharoni" w:cs="Aharoni"/>
                                <w:sz w:val="40"/>
                                <w:szCs w:val="40"/>
                              </w:rPr>
                            </w:pPr>
                            <w:r w:rsidRPr="00C410D5">
                              <w:rPr>
                                <w:rFonts w:ascii="Aharoni" w:hAnsi="Aharoni" w:cs="Aharoni" w:hint="cs"/>
                                <w:sz w:val="40"/>
                                <w:szCs w:val="40"/>
                              </w:rPr>
                              <w:t>Washington State</w:t>
                            </w:r>
                          </w:p>
                          <w:p w14:paraId="22B9C60A" w14:textId="2DC22F61" w:rsidR="00F56096" w:rsidRPr="00C410D5" w:rsidRDefault="00F56096" w:rsidP="00F56096">
                            <w:pPr>
                              <w:ind w:left="0"/>
                              <w:rPr>
                                <w:sz w:val="28"/>
                                <w:szCs w:val="28"/>
                              </w:rPr>
                            </w:pPr>
                            <w:r w:rsidRPr="00C410D5">
                              <w:rPr>
                                <w:rFonts w:ascii="Aharoni" w:hAnsi="Aharoni" w:cs="Aharoni" w:hint="cs"/>
                                <w:sz w:val="40"/>
                                <w:szCs w:val="40"/>
                              </w:rPr>
                              <w:t>District Administrators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eform: Shape 25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8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8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6D11F2B3" id="Group 22" o:spid="_x0000_s1026" alt="&quot;&quot;" style="position:absolute;margin-left:27.1pt;margin-top:-6.4pt;width:584.9pt;height:803.3pt;z-index:-251655168;mso-height-percent:1016;mso-position-horizontal-relative:page;mso-position-vertical-relative:page;mso-height-percent:1016" coordorigin="3344" coordsize="72223,108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">
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&#13;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24" o:spid="_x0000_s1028" style="position:absolute;left:3344;top:6562;width:31849;height:8965;visibility:visible;mso-wrap-style:square;v-text-anchor:middle" coordsize="3519690,896496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" adj="-11796480,,5400" path="m12452,890686r,-878235l3030752,12451r484788,878235l12452,890686xe" fillcolor="#373545 [3215]" stroked="f">
                <v:stroke joinstyle="miter"/>
                <v:formulas/>
                <v:path arrowok="t" o:connecttype="custom" o:connectlocs="11267,890687;11267,12451;2742406,12451;3181071,890687" o:connectangles="0,0,0,0" textboxrect="0,0,3519690,896496"/>
                <v:textbox>
                  <w:txbxContent>
                    <w:p w14:paraId="76A186ED" w14:textId="77777777" w:rsidR="00F56096" w:rsidRPr="00C410D5" w:rsidRDefault="00F56096" w:rsidP="00F56096">
                      <w:pPr>
                        <w:spacing w:after="0" w:line="240" w:lineRule="auto"/>
                        <w:ind w:left="0"/>
                        <w:rPr>
                          <w:rFonts w:ascii="Aharoni" w:hAnsi="Aharoni" w:cs="Aharoni"/>
                          <w:sz w:val="40"/>
                          <w:szCs w:val="40"/>
                        </w:rPr>
                      </w:pPr>
                      <w:r w:rsidRPr="00C410D5">
                        <w:rPr>
                          <w:rFonts w:ascii="Aharoni" w:hAnsi="Aharoni" w:cs="Aharoni" w:hint="cs"/>
                          <w:sz w:val="40"/>
                          <w:szCs w:val="40"/>
                        </w:rPr>
                        <w:t>Washington State</w:t>
                      </w:r>
                    </w:p>
                    <w:p w14:paraId="22B9C60A" w14:textId="2DC22F61" w:rsidR="00F56096" w:rsidRPr="00C410D5" w:rsidRDefault="00F56096" w:rsidP="00F56096">
                      <w:pPr>
                        <w:ind w:left="0"/>
                        <w:rPr>
                          <w:sz w:val="28"/>
                          <w:szCs w:val="28"/>
                        </w:rPr>
                      </w:pPr>
                      <w:r w:rsidRPr="00C410D5">
                        <w:rPr>
                          <w:rFonts w:ascii="Aharoni" w:hAnsi="Aharoni" w:cs="Aharoni" w:hint="cs"/>
                          <w:sz w:val="40"/>
                          <w:szCs w:val="40"/>
                        </w:rPr>
                        <w:t>District Administrators</w:t>
                      </w:r>
                    </w:p>
                  </w:txbxContent>
                </v:textbox>
              </v:shape>
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" path="m12452,981997l575270,12451r330386,l342838,981997r-330386,xe" fillcolor="#00518e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" path="m12452,981997l570289,12451r330386,l342838,981997r-330386,xe" fillcolor="#00518e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&#13;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" path="m,l330287,r887388,1542668l888533,1542668,,xe" fillcolor="red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" path="m,l330265,r894873,1542664l895208,1542664,,xe" fillcolor="red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  <w:r w:rsidR="00F56096">
      <w:rPr>
        <w:noProof/>
        <w:lang w:val="en-GB"/>
      </w:rPr>
      <w:drawing>
        <wp:inline distT="0" distB="0" distL="0" distR="0" wp14:anchorId="6B05FB0B" wp14:editId="659E077B">
          <wp:extent cx="1348321" cy="444299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7462" cy="496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4D7E10"/>
    <w:multiLevelType w:val="hybridMultilevel"/>
    <w:tmpl w:val="D10430FC"/>
    <w:lvl w:ilvl="0" w:tplc="3A5A0248">
      <w:start w:val="1"/>
      <w:numFmt w:val="upperLetter"/>
      <w:lvlText w:val="%1."/>
      <w:lvlJc w:val="left"/>
      <w:pPr>
        <w:ind w:left="1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3" w:hanging="360"/>
      </w:pPr>
    </w:lvl>
    <w:lvl w:ilvl="2" w:tplc="0409001B" w:tentative="1">
      <w:start w:val="1"/>
      <w:numFmt w:val="lowerRoman"/>
      <w:lvlText w:val="%3."/>
      <w:lvlJc w:val="right"/>
      <w:pPr>
        <w:ind w:left="2693" w:hanging="180"/>
      </w:pPr>
    </w:lvl>
    <w:lvl w:ilvl="3" w:tplc="0409000F" w:tentative="1">
      <w:start w:val="1"/>
      <w:numFmt w:val="decimal"/>
      <w:lvlText w:val="%4."/>
      <w:lvlJc w:val="left"/>
      <w:pPr>
        <w:ind w:left="3413" w:hanging="360"/>
      </w:pPr>
    </w:lvl>
    <w:lvl w:ilvl="4" w:tplc="04090019" w:tentative="1">
      <w:start w:val="1"/>
      <w:numFmt w:val="lowerLetter"/>
      <w:lvlText w:val="%5."/>
      <w:lvlJc w:val="left"/>
      <w:pPr>
        <w:ind w:left="4133" w:hanging="360"/>
      </w:pPr>
    </w:lvl>
    <w:lvl w:ilvl="5" w:tplc="0409001B" w:tentative="1">
      <w:start w:val="1"/>
      <w:numFmt w:val="lowerRoman"/>
      <w:lvlText w:val="%6."/>
      <w:lvlJc w:val="right"/>
      <w:pPr>
        <w:ind w:left="4853" w:hanging="180"/>
      </w:pPr>
    </w:lvl>
    <w:lvl w:ilvl="6" w:tplc="0409000F" w:tentative="1">
      <w:start w:val="1"/>
      <w:numFmt w:val="decimal"/>
      <w:lvlText w:val="%7."/>
      <w:lvlJc w:val="left"/>
      <w:pPr>
        <w:ind w:left="5573" w:hanging="360"/>
      </w:pPr>
    </w:lvl>
    <w:lvl w:ilvl="7" w:tplc="04090019" w:tentative="1">
      <w:start w:val="1"/>
      <w:numFmt w:val="lowerLetter"/>
      <w:lvlText w:val="%8."/>
      <w:lvlJc w:val="left"/>
      <w:pPr>
        <w:ind w:left="6293" w:hanging="360"/>
      </w:pPr>
    </w:lvl>
    <w:lvl w:ilvl="8" w:tplc="0409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9" w15:restartNumberingAfterBreak="0">
    <w:nsid w:val="26CF1ABD"/>
    <w:multiLevelType w:val="hybridMultilevel"/>
    <w:tmpl w:val="E1DE9F7C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902CE8"/>
    <w:multiLevelType w:val="hybridMultilevel"/>
    <w:tmpl w:val="DA1C22FC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12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0745485"/>
    <w:multiLevelType w:val="multilevel"/>
    <w:tmpl w:val="6AB4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07672">
    <w:abstractNumId w:val="7"/>
  </w:num>
  <w:num w:numId="2" w16cid:durableId="1972518414">
    <w:abstractNumId w:val="6"/>
  </w:num>
  <w:num w:numId="3" w16cid:durableId="1828087934">
    <w:abstractNumId w:val="5"/>
  </w:num>
  <w:num w:numId="4" w16cid:durableId="1460799840">
    <w:abstractNumId w:val="4"/>
  </w:num>
  <w:num w:numId="5" w16cid:durableId="1776365091">
    <w:abstractNumId w:val="3"/>
  </w:num>
  <w:num w:numId="6" w16cid:durableId="1351181720">
    <w:abstractNumId w:val="2"/>
  </w:num>
  <w:num w:numId="7" w16cid:durableId="485703088">
    <w:abstractNumId w:val="1"/>
  </w:num>
  <w:num w:numId="8" w16cid:durableId="174348077">
    <w:abstractNumId w:val="0"/>
  </w:num>
  <w:num w:numId="9" w16cid:durableId="2026855625">
    <w:abstractNumId w:val="12"/>
  </w:num>
  <w:num w:numId="10" w16cid:durableId="2033265511">
    <w:abstractNumId w:val="10"/>
  </w:num>
  <w:num w:numId="11" w16cid:durableId="1394350079">
    <w:abstractNumId w:val="13"/>
  </w:num>
  <w:num w:numId="12" w16cid:durableId="1660037755">
    <w:abstractNumId w:val="14"/>
  </w:num>
  <w:num w:numId="13" w16cid:durableId="67504436">
    <w:abstractNumId w:val="11"/>
  </w:num>
  <w:num w:numId="14" w16cid:durableId="1175153214">
    <w:abstractNumId w:val="9"/>
  </w:num>
  <w:num w:numId="15" w16cid:durableId="1745300950">
    <w:abstractNumId w:val="8"/>
  </w:num>
  <w:num w:numId="16" w16cid:durableId="1527132490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418E"/>
    <w:rsid w:val="00016839"/>
    <w:rsid w:val="0002338B"/>
    <w:rsid w:val="00042FB3"/>
    <w:rsid w:val="00057671"/>
    <w:rsid w:val="000649BD"/>
    <w:rsid w:val="00074344"/>
    <w:rsid w:val="000746AB"/>
    <w:rsid w:val="00084752"/>
    <w:rsid w:val="00086540"/>
    <w:rsid w:val="0008687A"/>
    <w:rsid w:val="00097E4D"/>
    <w:rsid w:val="000A15B6"/>
    <w:rsid w:val="000D0AEE"/>
    <w:rsid w:val="000D2F6C"/>
    <w:rsid w:val="000D445D"/>
    <w:rsid w:val="000E1E9F"/>
    <w:rsid w:val="000F4987"/>
    <w:rsid w:val="000F65EC"/>
    <w:rsid w:val="00103670"/>
    <w:rsid w:val="00110BBD"/>
    <w:rsid w:val="0011573E"/>
    <w:rsid w:val="0012634B"/>
    <w:rsid w:val="001269DE"/>
    <w:rsid w:val="00140DAE"/>
    <w:rsid w:val="00146B41"/>
    <w:rsid w:val="0015180F"/>
    <w:rsid w:val="0016474B"/>
    <w:rsid w:val="001746FC"/>
    <w:rsid w:val="00192530"/>
    <w:rsid w:val="00193653"/>
    <w:rsid w:val="00194C9A"/>
    <w:rsid w:val="001A6AC0"/>
    <w:rsid w:val="001B5369"/>
    <w:rsid w:val="001C098F"/>
    <w:rsid w:val="001C329C"/>
    <w:rsid w:val="001C71D4"/>
    <w:rsid w:val="001E28BD"/>
    <w:rsid w:val="001E7D29"/>
    <w:rsid w:val="00204205"/>
    <w:rsid w:val="00214225"/>
    <w:rsid w:val="00222713"/>
    <w:rsid w:val="002404F5"/>
    <w:rsid w:val="0025712D"/>
    <w:rsid w:val="00266432"/>
    <w:rsid w:val="002746EE"/>
    <w:rsid w:val="00275260"/>
    <w:rsid w:val="00276FA1"/>
    <w:rsid w:val="00285B87"/>
    <w:rsid w:val="00291B4A"/>
    <w:rsid w:val="00296D01"/>
    <w:rsid w:val="002A64D7"/>
    <w:rsid w:val="002C3D7E"/>
    <w:rsid w:val="002E4F42"/>
    <w:rsid w:val="002E5B77"/>
    <w:rsid w:val="002F06BA"/>
    <w:rsid w:val="002F76DA"/>
    <w:rsid w:val="0031405E"/>
    <w:rsid w:val="00315754"/>
    <w:rsid w:val="0032131A"/>
    <w:rsid w:val="00323C90"/>
    <w:rsid w:val="003310BF"/>
    <w:rsid w:val="003335CE"/>
    <w:rsid w:val="00333DF8"/>
    <w:rsid w:val="00352B99"/>
    <w:rsid w:val="00357641"/>
    <w:rsid w:val="003603AA"/>
    <w:rsid w:val="00360B6E"/>
    <w:rsid w:val="00361DEE"/>
    <w:rsid w:val="00390916"/>
    <w:rsid w:val="00394EF4"/>
    <w:rsid w:val="003A1CB3"/>
    <w:rsid w:val="003C07D2"/>
    <w:rsid w:val="003E1F73"/>
    <w:rsid w:val="003E5EB5"/>
    <w:rsid w:val="004067E7"/>
    <w:rsid w:val="00410612"/>
    <w:rsid w:val="00411F8B"/>
    <w:rsid w:val="004203B0"/>
    <w:rsid w:val="004230D9"/>
    <w:rsid w:val="00450670"/>
    <w:rsid w:val="00455417"/>
    <w:rsid w:val="004701E1"/>
    <w:rsid w:val="004719F2"/>
    <w:rsid w:val="004724BD"/>
    <w:rsid w:val="00473E58"/>
    <w:rsid w:val="00477352"/>
    <w:rsid w:val="00491C23"/>
    <w:rsid w:val="004A7600"/>
    <w:rsid w:val="004B5C09"/>
    <w:rsid w:val="004C3A9F"/>
    <w:rsid w:val="004E227E"/>
    <w:rsid w:val="004E6742"/>
    <w:rsid w:val="004F0BC8"/>
    <w:rsid w:val="00500DD1"/>
    <w:rsid w:val="00515844"/>
    <w:rsid w:val="00521AE3"/>
    <w:rsid w:val="00535B54"/>
    <w:rsid w:val="005533B9"/>
    <w:rsid w:val="00554276"/>
    <w:rsid w:val="00564D17"/>
    <w:rsid w:val="00564EC6"/>
    <w:rsid w:val="00565D84"/>
    <w:rsid w:val="00570173"/>
    <w:rsid w:val="00577882"/>
    <w:rsid w:val="00592561"/>
    <w:rsid w:val="005A65BC"/>
    <w:rsid w:val="005D3902"/>
    <w:rsid w:val="005E0ED9"/>
    <w:rsid w:val="005F25B0"/>
    <w:rsid w:val="005F2965"/>
    <w:rsid w:val="00616B41"/>
    <w:rsid w:val="00620AE8"/>
    <w:rsid w:val="00643F2F"/>
    <w:rsid w:val="0064628C"/>
    <w:rsid w:val="0065214E"/>
    <w:rsid w:val="00655EE2"/>
    <w:rsid w:val="006633E6"/>
    <w:rsid w:val="00680296"/>
    <w:rsid w:val="006853BC"/>
    <w:rsid w:val="00687389"/>
    <w:rsid w:val="006928C1"/>
    <w:rsid w:val="006A1B45"/>
    <w:rsid w:val="006C49EF"/>
    <w:rsid w:val="006D47A9"/>
    <w:rsid w:val="006D5463"/>
    <w:rsid w:val="006D7F4B"/>
    <w:rsid w:val="006E015E"/>
    <w:rsid w:val="006E5809"/>
    <w:rsid w:val="006F03D4"/>
    <w:rsid w:val="00700B1F"/>
    <w:rsid w:val="00725457"/>
    <w:rsid w:val="007257E9"/>
    <w:rsid w:val="007379D7"/>
    <w:rsid w:val="00740105"/>
    <w:rsid w:val="00742085"/>
    <w:rsid w:val="00744B1E"/>
    <w:rsid w:val="0074544B"/>
    <w:rsid w:val="0075474A"/>
    <w:rsid w:val="00756AD4"/>
    <w:rsid w:val="00756D9C"/>
    <w:rsid w:val="007619BD"/>
    <w:rsid w:val="00771C24"/>
    <w:rsid w:val="00781863"/>
    <w:rsid w:val="00787040"/>
    <w:rsid w:val="00792701"/>
    <w:rsid w:val="00792C0B"/>
    <w:rsid w:val="007B645C"/>
    <w:rsid w:val="007D5836"/>
    <w:rsid w:val="007E52A0"/>
    <w:rsid w:val="007E6863"/>
    <w:rsid w:val="007F34A4"/>
    <w:rsid w:val="007F39B9"/>
    <w:rsid w:val="00815563"/>
    <w:rsid w:val="008240DA"/>
    <w:rsid w:val="00831793"/>
    <w:rsid w:val="008429E5"/>
    <w:rsid w:val="0085088C"/>
    <w:rsid w:val="00866027"/>
    <w:rsid w:val="00867EA4"/>
    <w:rsid w:val="00880C14"/>
    <w:rsid w:val="00885A0E"/>
    <w:rsid w:val="00885BB3"/>
    <w:rsid w:val="00897D88"/>
    <w:rsid w:val="008A0319"/>
    <w:rsid w:val="008B5DA4"/>
    <w:rsid w:val="008B7EDD"/>
    <w:rsid w:val="008C3E7A"/>
    <w:rsid w:val="008D0732"/>
    <w:rsid w:val="008D43E9"/>
    <w:rsid w:val="008E3C0E"/>
    <w:rsid w:val="008E421A"/>
    <w:rsid w:val="008E476B"/>
    <w:rsid w:val="008E4ECB"/>
    <w:rsid w:val="008F0F63"/>
    <w:rsid w:val="00927C63"/>
    <w:rsid w:val="00932F50"/>
    <w:rsid w:val="0094637B"/>
    <w:rsid w:val="00954A28"/>
    <w:rsid w:val="00954ABA"/>
    <w:rsid w:val="00955A78"/>
    <w:rsid w:val="00967D5E"/>
    <w:rsid w:val="009921B8"/>
    <w:rsid w:val="009A23E5"/>
    <w:rsid w:val="009C1E19"/>
    <w:rsid w:val="009D0D0F"/>
    <w:rsid w:val="009D4984"/>
    <w:rsid w:val="009D6901"/>
    <w:rsid w:val="009D7C0F"/>
    <w:rsid w:val="009F4E19"/>
    <w:rsid w:val="00A003E3"/>
    <w:rsid w:val="00A07662"/>
    <w:rsid w:val="00A1006B"/>
    <w:rsid w:val="00A21B71"/>
    <w:rsid w:val="00A25111"/>
    <w:rsid w:val="00A3439E"/>
    <w:rsid w:val="00A37F9E"/>
    <w:rsid w:val="00A40085"/>
    <w:rsid w:val="00A45FBC"/>
    <w:rsid w:val="00A47DF6"/>
    <w:rsid w:val="00A60E11"/>
    <w:rsid w:val="00A63D35"/>
    <w:rsid w:val="00A919F9"/>
    <w:rsid w:val="00A9231C"/>
    <w:rsid w:val="00AA2532"/>
    <w:rsid w:val="00AC72FB"/>
    <w:rsid w:val="00AE1F88"/>
    <w:rsid w:val="00AE28B1"/>
    <w:rsid w:val="00AE361F"/>
    <w:rsid w:val="00AE5370"/>
    <w:rsid w:val="00AF5B28"/>
    <w:rsid w:val="00B062CB"/>
    <w:rsid w:val="00B0653C"/>
    <w:rsid w:val="00B247A9"/>
    <w:rsid w:val="00B435B5"/>
    <w:rsid w:val="00B565D8"/>
    <w:rsid w:val="00B5779A"/>
    <w:rsid w:val="00B64D24"/>
    <w:rsid w:val="00B7147D"/>
    <w:rsid w:val="00B75CFC"/>
    <w:rsid w:val="00B76C23"/>
    <w:rsid w:val="00B849D6"/>
    <w:rsid w:val="00B853F9"/>
    <w:rsid w:val="00B92231"/>
    <w:rsid w:val="00B93CDC"/>
    <w:rsid w:val="00BA1FA0"/>
    <w:rsid w:val="00BA2CE6"/>
    <w:rsid w:val="00BB018B"/>
    <w:rsid w:val="00BC73C7"/>
    <w:rsid w:val="00BD1747"/>
    <w:rsid w:val="00BD2B06"/>
    <w:rsid w:val="00BD76F5"/>
    <w:rsid w:val="00BE367F"/>
    <w:rsid w:val="00BF2959"/>
    <w:rsid w:val="00C14973"/>
    <w:rsid w:val="00C1643D"/>
    <w:rsid w:val="00C24974"/>
    <w:rsid w:val="00C261A9"/>
    <w:rsid w:val="00C410D5"/>
    <w:rsid w:val="00C42793"/>
    <w:rsid w:val="00C47362"/>
    <w:rsid w:val="00C52DCA"/>
    <w:rsid w:val="00C601ED"/>
    <w:rsid w:val="00C60F61"/>
    <w:rsid w:val="00C7169C"/>
    <w:rsid w:val="00CE5A5C"/>
    <w:rsid w:val="00CE5BA0"/>
    <w:rsid w:val="00CF1C91"/>
    <w:rsid w:val="00D14CC6"/>
    <w:rsid w:val="00D31AB7"/>
    <w:rsid w:val="00D45ECC"/>
    <w:rsid w:val="00D50D23"/>
    <w:rsid w:val="00D512BB"/>
    <w:rsid w:val="00D53571"/>
    <w:rsid w:val="00D96401"/>
    <w:rsid w:val="00DA3B1A"/>
    <w:rsid w:val="00DB6062"/>
    <w:rsid w:val="00DC6078"/>
    <w:rsid w:val="00DC79AD"/>
    <w:rsid w:val="00DD2075"/>
    <w:rsid w:val="00DF2868"/>
    <w:rsid w:val="00E07EE0"/>
    <w:rsid w:val="00E158DB"/>
    <w:rsid w:val="00E3156C"/>
    <w:rsid w:val="00E4747C"/>
    <w:rsid w:val="00E50A04"/>
    <w:rsid w:val="00E557A0"/>
    <w:rsid w:val="00E701B7"/>
    <w:rsid w:val="00E764EB"/>
    <w:rsid w:val="00E86F86"/>
    <w:rsid w:val="00E907BC"/>
    <w:rsid w:val="00EA0A09"/>
    <w:rsid w:val="00EE5912"/>
    <w:rsid w:val="00EF6435"/>
    <w:rsid w:val="00F02E0B"/>
    <w:rsid w:val="00F10F6B"/>
    <w:rsid w:val="00F23697"/>
    <w:rsid w:val="00F36BB7"/>
    <w:rsid w:val="00F47DC5"/>
    <w:rsid w:val="00F56096"/>
    <w:rsid w:val="00F60227"/>
    <w:rsid w:val="00F71A74"/>
    <w:rsid w:val="00F84E26"/>
    <w:rsid w:val="00F87EAA"/>
    <w:rsid w:val="00F92B25"/>
    <w:rsid w:val="00F93D79"/>
    <w:rsid w:val="00F946F0"/>
    <w:rsid w:val="00FA356D"/>
    <w:rsid w:val="00FA41B3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432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1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0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pdickason/Library/Containers/com.microsoft.Word/Data/Library/Application%20Support/Microsoft/Office/16.0/DTS/Search/%7b1167EB35-57C6-F64A-A815-024C8C995145%7dtf2307182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9F4547133D444A98D5B5EA3FB4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A98DA-A3C6-0240-AACB-6366F49D2BB9}"/>
      </w:docPartPr>
      <w:docPartBody>
        <w:p w:rsidR="000F406C" w:rsidRDefault="00000000">
          <w:pPr>
            <w:pStyle w:val="8E9F4547133D444A98D5B5EA3FB4AC14"/>
          </w:pPr>
          <w:r w:rsidRPr="002F76DA">
            <w:rPr>
              <w:rFonts w:eastAsiaTheme="majorEastAsia"/>
            </w:rPr>
            <w:t>Call to order</w:t>
          </w:r>
        </w:p>
      </w:docPartBody>
    </w:docPart>
    <w:docPart>
      <w:docPartPr>
        <w:name w:val="B51DB84E28A42441AB133AEF7B78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F198C-EC6B-5940-AB5F-C28E827483C5}"/>
      </w:docPartPr>
      <w:docPartBody>
        <w:p w:rsidR="000F406C" w:rsidRDefault="00000000">
          <w:pPr>
            <w:pStyle w:val="B51DB84E28A42441AB133AEF7B78658B"/>
          </w:pPr>
          <w:r w:rsidRPr="002F76DA">
            <w:rPr>
              <w:rFonts w:eastAsiaTheme="majorEastAsia"/>
            </w:rPr>
            <w:t>Roll call</w:t>
          </w:r>
        </w:p>
      </w:docPartBody>
    </w:docPart>
    <w:docPart>
      <w:docPartPr>
        <w:name w:val="213FFFD421752843820A9BA468D9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94E3E-E423-894D-99C4-A70E63EB3D41}"/>
      </w:docPartPr>
      <w:docPartBody>
        <w:p w:rsidR="000F406C" w:rsidRDefault="00000000">
          <w:pPr>
            <w:pStyle w:val="213FFFD421752843820A9BA468D9DA31"/>
          </w:pPr>
          <w:r w:rsidRPr="002F76DA">
            <w:rPr>
              <w:rFonts w:eastAsiaTheme="majorEastAsia"/>
            </w:rPr>
            <w:t>New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F9"/>
    <w:rsid w:val="00001D13"/>
    <w:rsid w:val="00013869"/>
    <w:rsid w:val="00014155"/>
    <w:rsid w:val="0002338B"/>
    <w:rsid w:val="00074344"/>
    <w:rsid w:val="000F406C"/>
    <w:rsid w:val="001B0218"/>
    <w:rsid w:val="002A68B1"/>
    <w:rsid w:val="003013F0"/>
    <w:rsid w:val="00386078"/>
    <w:rsid w:val="003B515D"/>
    <w:rsid w:val="00463033"/>
    <w:rsid w:val="004F2F93"/>
    <w:rsid w:val="005377B0"/>
    <w:rsid w:val="005B1200"/>
    <w:rsid w:val="005C2A9C"/>
    <w:rsid w:val="005E2FDA"/>
    <w:rsid w:val="0061691C"/>
    <w:rsid w:val="006576D8"/>
    <w:rsid w:val="007B4B86"/>
    <w:rsid w:val="008373C8"/>
    <w:rsid w:val="008D6776"/>
    <w:rsid w:val="0094316F"/>
    <w:rsid w:val="00967D5E"/>
    <w:rsid w:val="00A36604"/>
    <w:rsid w:val="00A85192"/>
    <w:rsid w:val="00B821F5"/>
    <w:rsid w:val="00B825A2"/>
    <w:rsid w:val="00BB42DF"/>
    <w:rsid w:val="00BE5F99"/>
    <w:rsid w:val="00C75D67"/>
    <w:rsid w:val="00CA51EE"/>
    <w:rsid w:val="00D429F9"/>
    <w:rsid w:val="00D54E44"/>
    <w:rsid w:val="00E50A04"/>
    <w:rsid w:val="00E725CD"/>
    <w:rsid w:val="00FD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9F4547133D444A98D5B5EA3FB4AC14">
    <w:name w:val="8E9F4547133D444A98D5B5EA3FB4AC14"/>
  </w:style>
  <w:style w:type="paragraph" w:customStyle="1" w:styleId="B51DB84E28A42441AB133AEF7B78658B">
    <w:name w:val="B51DB84E28A42441AB133AEF7B78658B"/>
  </w:style>
  <w:style w:type="paragraph" w:customStyle="1" w:styleId="213FFFD421752843820A9BA468D9DA31">
    <w:name w:val="213FFFD421752843820A9BA468D9DA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{1167EB35-57C6-F64A-A815-024C8C995145}tf23071820_win32.dotx</Template>
  <TotalTime>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2025-10-09T00:50:00Z</dcterms:created>
  <dcterms:modified xsi:type="dcterms:W3CDTF">2025-10-09T00:51:00Z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